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285" w:rsidRDefault="00F80B9E">
      <w:r>
        <w:rPr>
          <w:noProof/>
        </w:rPr>
        <w:drawing>
          <wp:inline distT="0" distB="0" distL="0" distR="0" wp14:anchorId="5AFC12F5" wp14:editId="1C85A182">
            <wp:extent cx="2972389" cy="235612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31" t="19129" r="28537" b="10367"/>
                    <a:stretch/>
                  </pic:blipFill>
                  <pic:spPr bwMode="auto">
                    <a:xfrm>
                      <a:off x="0" y="0"/>
                      <a:ext cx="2973704" cy="2357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B9E" w:rsidRDefault="00F80B9E">
      <w:r>
        <w:rPr>
          <w:noProof/>
        </w:rPr>
        <w:drawing>
          <wp:inline distT="0" distB="0" distL="0" distR="0" wp14:anchorId="497B800E" wp14:editId="769500FE">
            <wp:extent cx="2988310" cy="2338607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66" t="22479" r="28830" b="7533"/>
                    <a:stretch/>
                  </pic:blipFill>
                  <pic:spPr bwMode="auto">
                    <a:xfrm>
                      <a:off x="0" y="0"/>
                      <a:ext cx="2989941" cy="233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B9E" w:rsidRDefault="00F80B9E">
      <w:r>
        <w:rPr>
          <w:noProof/>
        </w:rPr>
        <w:drawing>
          <wp:inline distT="0" distB="0" distL="0" distR="0" wp14:anchorId="533862F1" wp14:editId="509BF5D1">
            <wp:extent cx="2987324" cy="969588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70" t="25337" r="28223" b="45634"/>
                    <a:stretch/>
                  </pic:blipFill>
                  <pic:spPr bwMode="auto">
                    <a:xfrm>
                      <a:off x="0" y="0"/>
                      <a:ext cx="2990138" cy="97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B9E"/>
    <w:rsid w:val="00F54285"/>
    <w:rsid w:val="00F8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77B91-E562-4D02-B4C4-54E85F8FD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_rels/settings.xml.rels><?xml version="1.0" encoding="UTF-8"?>

<Relationships xmlns="http://schemas.openxmlformats.org/package/2006/relationships">
  <Relationship Id="rId1" Type="http://schemas.openxmlformats.org/officeDocument/2006/relationships/attachedTemplate" TargetMode="External" Target="file:///C:/Users/Courtney/AppData/Roaming/Microsoft/Templates/Single%20spaced%20(blank).dotx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5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