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84" w:rsidRDefault="00361607">
      <w:r>
        <w:rPr>
          <w:noProof/>
        </w:rPr>
        <w:drawing>
          <wp:inline distT="0" distB="0" distL="0" distR="0" wp14:anchorId="5129A7F8" wp14:editId="5AF2CFBE">
            <wp:extent cx="2831465" cy="2468319"/>
            <wp:effectExtent l="0" t="0" r="698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018" t="17787" r="27324" b="8354"/>
                    <a:stretch/>
                  </pic:blipFill>
                  <pic:spPr bwMode="auto">
                    <a:xfrm>
                      <a:off x="0" y="0"/>
                      <a:ext cx="2832591" cy="2469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607" w:rsidRDefault="0036160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3388329"/>
            <wp:positionH relativeFrom="column">
              <wp:align>left</wp:align>
            </wp:positionH>
            <wp:positionV relativeFrom="paragraph">
              <wp:align>top</wp:align>
            </wp:positionV>
            <wp:extent cx="2966564" cy="1727823"/>
            <wp:effectExtent l="0" t="0" r="571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5" t="33727" r="28734" b="14574"/>
                    <a:stretch/>
                  </pic:blipFill>
                  <pic:spPr bwMode="auto">
                    <a:xfrm>
                      <a:off x="0" y="0"/>
                      <a:ext cx="2966564" cy="1727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361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07"/>
    <w:rsid w:val="000C1484"/>
    <w:rsid w:val="003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9AC2F7-94DA-4BAD-8A3C-D016D1CF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Users/Courtney/AppData/Roaming/Microsoft/Templates/Single%20spaced%20(blank).dotx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