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766" w:rsidRDefault="00653766">
      <w:r>
        <w:rPr>
          <w:noProof/>
        </w:rPr>
        <w:drawing>
          <wp:inline distT="0" distB="0" distL="0" distR="0">
            <wp:extent cx="5943600" cy="65239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2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31546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766" w:rsidRDefault="00653766">
      <w:r>
        <w:rPr>
          <w:noProof/>
        </w:rPr>
        <w:lastRenderedPageBreak/>
        <w:drawing>
          <wp:inline distT="0" distB="0" distL="0" distR="0">
            <wp:extent cx="5943600" cy="5619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652589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2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8684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58640" cy="6011114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601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09460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9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23418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74078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30034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0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15709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39460" cy="8229600"/>
            <wp:effectExtent l="0" t="0" r="889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4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293814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4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72903" cy="6506483"/>
            <wp:effectExtent l="0" t="0" r="889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5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903" cy="650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3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09D"/>
    <w:rsid w:val="004219AB"/>
    <w:rsid w:val="00653766"/>
    <w:rsid w:val="00987BD4"/>
    <w:rsid w:val="00AA009D"/>
    <w:rsid w:val="00B2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9A3673-FAA0-4F42-8BB7-0860540CC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C90BF114</Template>
  <TotalTime>33</TotalTime>
  <Pages>11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Arkansas Tech University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 Chen</dc:creator>
  <cp:keywords/>
  <dc:description/>
  <cp:lastModifiedBy>Ge Chen</cp:lastModifiedBy>
  <cp:revision>2</cp:revision>
  <dcterms:created xsi:type="dcterms:W3CDTF">2015-04-29T12:58:00Z</dcterms:created>
  <dcterms:modified xsi:type="dcterms:W3CDTF">2015-04-29T13:31:00Z</dcterms:modified>
</cp:coreProperties>
</file>