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B02" w:rsidRDefault="00246124">
      <w:r>
        <w:rPr>
          <w:noProof/>
        </w:rPr>
        <w:drawing>
          <wp:inline distT="0" distB="0" distL="0" distR="0">
            <wp:extent cx="4848225" cy="6953250"/>
            <wp:effectExtent l="0" t="0" r="9525" b="0"/>
            <wp:docPr id="1" name="Picture 1" descr="\\stcloudstate\files\students\a\alal0802\desktop\FIR37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cloudstate\files\students\a\alal0802\desktop\FIR37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8058" cy="7696200"/>
            <wp:effectExtent l="0" t="0" r="0" b="0"/>
            <wp:docPr id="2" name="Picture 2" descr="\\stcloudstate\files\students\a\alal0802\desktop\FIR37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cloudstate\files\students\a\alal0802\desktop\FIR371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58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24" w:rsidRDefault="00246124">
      <w:bookmarkStart w:id="0" w:name="_GoBack"/>
      <w:r>
        <w:rPr>
          <w:noProof/>
        </w:rPr>
        <w:lastRenderedPageBreak/>
        <w:drawing>
          <wp:inline distT="0" distB="0" distL="0" distR="0">
            <wp:extent cx="5934075" cy="7467600"/>
            <wp:effectExtent l="0" t="0" r="9525" b="0"/>
            <wp:docPr id="3" name="Picture 3" descr="\\stcloudstate\files\students\a\alal0802\desktop\FIR37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cloudstate\files\students\a\alal0802\desktop\FIR37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61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B94"/>
    <w:rsid w:val="00246124"/>
    <w:rsid w:val="005A4F63"/>
    <w:rsid w:val="00AE6B02"/>
    <w:rsid w:val="00BC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165CFFC2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Cloud State University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alal0802</dc:creator>
  <cp:lastModifiedBy>alal0802</cp:lastModifiedBy>
  <cp:revision>2</cp:revision>
  <dcterms:created xsi:type="dcterms:W3CDTF">2013-05-03T01:39:00Z</dcterms:created>
  <dcterms:modified xsi:type="dcterms:W3CDTF">2013-05-03T01:39:00Z</dcterms:modified>
</cp:coreProperties>
</file>