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11C" w:rsidRDefault="00DC091D">
      <w:r>
        <w:rPr>
          <w:noProof/>
        </w:rPr>
        <w:drawing>
          <wp:inline distT="0" distB="0" distL="0" distR="0" wp14:anchorId="5C553E87" wp14:editId="3046548B">
            <wp:extent cx="5943600" cy="33902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91D" w:rsidRDefault="00DC091D">
      <w:r>
        <w:rPr>
          <w:noProof/>
        </w:rPr>
        <w:drawing>
          <wp:inline distT="0" distB="0" distL="0" distR="0" wp14:anchorId="202A3447" wp14:editId="72C3E424">
            <wp:extent cx="5943600" cy="42316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3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09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91D"/>
    <w:rsid w:val="001D3313"/>
    <w:rsid w:val="0022555E"/>
    <w:rsid w:val="0032111C"/>
    <w:rsid w:val="00DC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61664"/>
  <w15:chartTrackingRefBased/>
  <w15:docId w15:val="{D00E0E2B-C264-498A-8250-29A8B564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80C866D5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Hawaii Pacific University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Dillon</dc:creator>
  <cp:keywords/>
  <dc:description/>
  <cp:lastModifiedBy>Paul Dillon</cp:lastModifiedBy>
  <cp:revision>1</cp:revision>
  <dcterms:created xsi:type="dcterms:W3CDTF">2019-09-24T03:51:00Z</dcterms:created>
  <dcterms:modified xsi:type="dcterms:W3CDTF">2019-09-24T03:53:00Z</dcterms:modified>
</cp:coreProperties>
</file>