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60057" w14:textId="0F60E3DD" w:rsidR="00622798" w:rsidRDefault="00622798"/>
    <w:p w14:paraId="23828CA3" w14:textId="13124039" w:rsidR="00383BF8" w:rsidRDefault="00622798">
      <w:r>
        <w:rPr>
          <w:noProof/>
        </w:rPr>
        <w:drawing>
          <wp:inline distT="0" distB="0" distL="0" distR="0" wp14:anchorId="18067682" wp14:editId="7D0EB34A">
            <wp:extent cx="5943600" cy="7667625"/>
            <wp:effectExtent l="0" t="0" r="0" b="3175"/>
            <wp:docPr id="1" name="Picture 1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Team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68141" w14:textId="6EBF8416" w:rsidR="00622798" w:rsidRDefault="00622798">
      <w:r>
        <w:rPr>
          <w:noProof/>
        </w:rPr>
        <w:drawing>
          <wp:inline distT="0" distB="0" distL="0" distR="0" wp14:anchorId="695BBA1B" wp14:editId="2E1E991E">
            <wp:extent cx="8293100" cy="9982200"/>
            <wp:effectExtent l="0" t="0" r="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310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B3D33" w14:textId="2FA79516" w:rsidR="00007009" w:rsidRDefault="00007009"/>
    <w:p w14:paraId="4B0F3260" w14:textId="210C6E5C" w:rsidR="00007009" w:rsidRDefault="00007009"/>
    <w:p w14:paraId="74F27EF5" w14:textId="15FD7E68" w:rsidR="00007009" w:rsidRDefault="00007009"/>
    <w:p w14:paraId="38E729EF" w14:textId="17407A9C" w:rsidR="00007009" w:rsidRDefault="00007009"/>
    <w:p w14:paraId="1FAC82C6" w14:textId="3821A013" w:rsidR="00007009" w:rsidRDefault="00007009"/>
    <w:p w14:paraId="7D06D0F1" w14:textId="098A97CE" w:rsidR="00007009" w:rsidRDefault="00007009"/>
    <w:p w14:paraId="24EE5CD4" w14:textId="676C042F" w:rsidR="00007009" w:rsidRDefault="00007009"/>
    <w:p w14:paraId="35E970BE" w14:textId="28885259" w:rsidR="00007009" w:rsidRDefault="00007009">
      <w:r>
        <w:rPr>
          <w:noProof/>
        </w:rPr>
        <w:drawing>
          <wp:inline distT="0" distB="0" distL="0" distR="0" wp14:anchorId="2587D7B2" wp14:editId="00892620">
            <wp:extent cx="8750300" cy="10261600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0300" cy="1026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BE712" w14:textId="04104097" w:rsidR="00007009" w:rsidRDefault="00007009"/>
    <w:p w14:paraId="7E8A92AE" w14:textId="77777777" w:rsidR="00007009" w:rsidRDefault="00007009"/>
    <w:p w14:paraId="54BDA7D5" w14:textId="0ADC68A7" w:rsidR="00007009" w:rsidRDefault="00007009"/>
    <w:p w14:paraId="44A79314" w14:textId="6BC239E2" w:rsidR="00007009" w:rsidRDefault="00007009"/>
    <w:p w14:paraId="15338838" w14:textId="74FD7C38" w:rsidR="00007009" w:rsidRDefault="00007009"/>
    <w:p w14:paraId="3B93732B" w14:textId="4C7318F9" w:rsidR="00007009" w:rsidRDefault="00007009">
      <w:r>
        <w:rPr>
          <w:noProof/>
        </w:rPr>
        <w:drawing>
          <wp:inline distT="0" distB="0" distL="0" distR="0" wp14:anchorId="7691F3C0" wp14:editId="533BB725">
            <wp:extent cx="8432800" cy="7340600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280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980B6" w14:textId="535B9936" w:rsidR="00007009" w:rsidRDefault="00007009"/>
    <w:p w14:paraId="7C119750" w14:textId="49E6CB14" w:rsidR="00007009" w:rsidRDefault="00007009"/>
    <w:p w14:paraId="36099136" w14:textId="2814A161" w:rsidR="00007009" w:rsidRDefault="00007009"/>
    <w:p w14:paraId="5F978832" w14:textId="5898720B" w:rsidR="005D723F" w:rsidRDefault="00007009">
      <w:r>
        <w:rPr>
          <w:noProof/>
        </w:rPr>
        <w:drawing>
          <wp:inline distT="0" distB="0" distL="0" distR="0" wp14:anchorId="6B8C919E" wp14:editId="4CD262D5">
            <wp:extent cx="8750300" cy="9779000"/>
            <wp:effectExtent l="0" t="0" r="0" b="0"/>
            <wp:docPr id="6" name="Picture 6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030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4F004" w14:textId="58C8AFE1" w:rsidR="005D723F" w:rsidRDefault="005D723F"/>
    <w:p w14:paraId="43DAA89B" w14:textId="7F99D995" w:rsidR="005D723F" w:rsidRDefault="005D723F">
      <w:r>
        <w:rPr>
          <w:noProof/>
        </w:rPr>
        <w:drawing>
          <wp:inline distT="0" distB="0" distL="0" distR="0" wp14:anchorId="7CA12115" wp14:editId="44179ABF">
            <wp:extent cx="8953500" cy="8496300"/>
            <wp:effectExtent l="0" t="0" r="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0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CB8C9" w14:textId="2919EC95" w:rsidR="005D723F" w:rsidRDefault="005D723F"/>
    <w:p w14:paraId="6295E9BE" w14:textId="57D9300E" w:rsidR="005D723F" w:rsidRDefault="005D723F">
      <w:r>
        <w:rPr>
          <w:noProof/>
        </w:rPr>
        <w:drawing>
          <wp:inline distT="0" distB="0" distL="0" distR="0" wp14:anchorId="42157761" wp14:editId="0B921E1C">
            <wp:extent cx="8039100" cy="8445500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91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A1AED" w14:textId="4F679CD6" w:rsidR="005D723F" w:rsidRDefault="005D723F"/>
    <w:p w14:paraId="54F8940F" w14:textId="566FD5DA" w:rsidR="005D723F" w:rsidRDefault="005D723F">
      <w:r>
        <w:rPr>
          <w:noProof/>
        </w:rPr>
        <w:drawing>
          <wp:inline distT="0" distB="0" distL="0" distR="0" wp14:anchorId="1B6C024A" wp14:editId="3D3C3805">
            <wp:extent cx="9131300" cy="4978400"/>
            <wp:effectExtent l="0" t="0" r="0" b="0"/>
            <wp:docPr id="9" name="Picture 9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imeli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1300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A2100" w14:textId="0640DFFC" w:rsidR="005D723F" w:rsidRDefault="005D723F"/>
    <w:p w14:paraId="01DD7801" w14:textId="28516D58" w:rsidR="005D723F" w:rsidRDefault="005D723F"/>
    <w:p w14:paraId="56DC9E8A" w14:textId="68BAEF3E" w:rsidR="005D723F" w:rsidRDefault="005D723F"/>
    <w:p w14:paraId="667918EE" w14:textId="4EBE4285" w:rsidR="005D723F" w:rsidRDefault="005D723F"/>
    <w:p w14:paraId="740ABCE8" w14:textId="5AFE1341" w:rsidR="005D723F" w:rsidRDefault="005D723F"/>
    <w:p w14:paraId="603591EF" w14:textId="022C5831" w:rsidR="005D723F" w:rsidRDefault="005D723F"/>
    <w:p w14:paraId="7A400585" w14:textId="77777777" w:rsidR="005D723F" w:rsidRDefault="005D723F"/>
    <w:p w14:paraId="1690A622" w14:textId="464221EB" w:rsidR="005D723F" w:rsidRDefault="005D723F"/>
    <w:p w14:paraId="721C1DB8" w14:textId="3BAD0485" w:rsidR="005D723F" w:rsidRDefault="005D723F"/>
    <w:p w14:paraId="779332B6" w14:textId="650D6C7F" w:rsidR="005D723F" w:rsidRDefault="005D723F"/>
    <w:p w14:paraId="4F08320E" w14:textId="08752ED6" w:rsidR="005D723F" w:rsidRDefault="005D723F"/>
    <w:p w14:paraId="129282DD" w14:textId="19B317D4" w:rsidR="005D723F" w:rsidRDefault="005D723F"/>
    <w:p w14:paraId="06A5D4B2" w14:textId="22DD5861" w:rsidR="005D723F" w:rsidRDefault="005D723F"/>
    <w:p w14:paraId="20943F0E" w14:textId="7243D04D" w:rsidR="005D723F" w:rsidRDefault="005D723F"/>
    <w:p w14:paraId="2E9B2078" w14:textId="1039773C" w:rsidR="005D723F" w:rsidRDefault="005D723F"/>
    <w:p w14:paraId="079FF1E5" w14:textId="1E0FA168" w:rsidR="005D723F" w:rsidRDefault="005D723F"/>
    <w:p w14:paraId="58AFC3A2" w14:textId="69F1082C" w:rsidR="005D723F" w:rsidRDefault="005D723F"/>
    <w:p w14:paraId="5ED37685" w14:textId="7176B3CA" w:rsidR="005D723F" w:rsidRDefault="005D723F"/>
    <w:p w14:paraId="71DC46AA" w14:textId="2A8FD262" w:rsidR="005D723F" w:rsidRDefault="005D723F"/>
    <w:p w14:paraId="6A86BF5C" w14:textId="4E680A62" w:rsidR="005D723F" w:rsidRDefault="005D723F"/>
    <w:p w14:paraId="086322E7" w14:textId="5E3EAE77" w:rsidR="005D723F" w:rsidRDefault="005D723F"/>
    <w:p w14:paraId="25B7EE10" w14:textId="1C34A5B2" w:rsidR="005D723F" w:rsidRDefault="005D723F"/>
    <w:p w14:paraId="2AC554E3" w14:textId="6F565D48" w:rsidR="005D723F" w:rsidRDefault="005D723F"/>
    <w:p w14:paraId="5F4584AC" w14:textId="08FF9B85" w:rsidR="005D723F" w:rsidRDefault="005D723F"/>
    <w:p w14:paraId="50FDF968" w14:textId="3A55FE8C" w:rsidR="005D723F" w:rsidRDefault="005D723F"/>
    <w:p w14:paraId="10130CB1" w14:textId="77777777" w:rsidR="005D723F" w:rsidRDefault="005D723F"/>
    <w:p w14:paraId="4E0BC2FC" w14:textId="3444191C" w:rsidR="00007009" w:rsidRDefault="00007009"/>
    <w:p w14:paraId="33841FAA" w14:textId="34EDE633" w:rsidR="00007009" w:rsidRDefault="00007009"/>
    <w:p w14:paraId="25A5119D" w14:textId="48A17AC4" w:rsidR="00007009" w:rsidRDefault="00007009"/>
    <w:p w14:paraId="75EF9D06" w14:textId="0467D7A2" w:rsidR="00007009" w:rsidRDefault="00007009"/>
    <w:p w14:paraId="1EC81D6C" w14:textId="7E1D7B38" w:rsidR="00007009" w:rsidRDefault="00007009"/>
    <w:p w14:paraId="4C0CFC05" w14:textId="292D1C37" w:rsidR="00007009" w:rsidRDefault="00007009"/>
    <w:p w14:paraId="42A04000" w14:textId="18C4078F" w:rsidR="00007009" w:rsidRDefault="00007009"/>
    <w:p w14:paraId="3362BE55" w14:textId="6E2CA45C" w:rsidR="00007009" w:rsidRDefault="00007009"/>
    <w:p w14:paraId="41AA4353" w14:textId="3BE5A231" w:rsidR="00007009" w:rsidRDefault="00007009"/>
    <w:p w14:paraId="738BFFE0" w14:textId="5CE4188D" w:rsidR="00007009" w:rsidRDefault="00007009"/>
    <w:p w14:paraId="358ED3E2" w14:textId="436345D7" w:rsidR="00007009" w:rsidRDefault="00007009"/>
    <w:p w14:paraId="527B208C" w14:textId="589C73B9" w:rsidR="00007009" w:rsidRDefault="00007009"/>
    <w:p w14:paraId="05106A62" w14:textId="61CDF3D6" w:rsidR="00007009" w:rsidRDefault="00007009"/>
    <w:p w14:paraId="35104876" w14:textId="4CB8AA0A" w:rsidR="00007009" w:rsidRDefault="00007009"/>
    <w:p w14:paraId="63600CEF" w14:textId="76DD1BB7" w:rsidR="00007009" w:rsidRDefault="00007009"/>
    <w:p w14:paraId="1B7D3517" w14:textId="77777777" w:rsidR="00007009" w:rsidRDefault="00007009"/>
    <w:sectPr w:rsidR="000070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98"/>
    <w:rsid w:val="00007009"/>
    <w:rsid w:val="003754B0"/>
    <w:rsid w:val="005D723F"/>
    <w:rsid w:val="005F118A"/>
    <w:rsid w:val="00622798"/>
    <w:rsid w:val="00EB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8FDD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lecture review.dotx</Template>
  <TotalTime>6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roelofs</dc:creator>
  <cp:keywords/>
  <dc:description/>
  <cp:lastModifiedBy>lara roelofs</cp:lastModifiedBy>
  <cp:revision>1</cp:revision>
  <dcterms:created xsi:type="dcterms:W3CDTF">2022-06-14T14:37:00Z</dcterms:created>
  <dcterms:modified xsi:type="dcterms:W3CDTF">2022-06-14T14:51:00Z</dcterms:modified>
</cp:coreProperties>
</file>