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37180461" w14:textId="7A7D0058" w:rsidR="00690A44" w:rsidRPr="00CC52AD" w:rsidRDefault="00690A44" w:rsidP="00BF71D0">
      <w:pPr>
        <w:spacing w:after="120"/>
        <w:ind w:left="1080"/>
        <w:jc w:val="both"/>
        <w:rPr>
          <w:rStyle w:val="ChapterProject"/>
          <w:rFonts w:cstheme="majorHAnsi"/>
          <w:b w:val="0"/>
          <w:color w:val="000000" w:themeColor="text1"/>
          <w:sz w:val="22"/>
        </w:rPr>
      </w:pPr>
      <w:r w:rsidRPr="00CC52AD">
        <w:rPr>
          <w:rFonts w:cstheme="majorHAnsi"/>
          <w:b/>
          <w:sz w:val="22"/>
          <w:lang w:eastAsia="ja-JP"/>
        </w:rPr>
        <w:drawing>
          <wp:anchor distT="0" distB="0" distL="114300" distR="114300" simplePos="0" relativeHeight="251686912" behindDoc="0" locked="1" layoutInCell="1" allowOverlap="1" wp14:anchorId="321D879D" wp14:editId="31E85519">
            <wp:simplePos x="0" y="0"/>
            <wp:positionH relativeFrom="page">
              <wp:posOffset>457200</wp:posOffset>
            </wp:positionH>
            <wp:positionV relativeFrom="page">
              <wp:posOffset>868680</wp:posOffset>
            </wp:positionV>
            <wp:extent cx="1005840" cy="367101"/>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kellerbee\Documents\SAM Development\Design\Pictures\g11731.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05840" cy="3671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5E20">
        <w:rPr>
          <w:rStyle w:val="ChapterProject"/>
          <w:rFonts w:cstheme="majorHAnsi"/>
          <w:color w:val="000000" w:themeColor="text1"/>
          <w:sz w:val="22"/>
        </w:rPr>
        <w:t>New Perspectives</w:t>
      </w:r>
      <w:r w:rsidRPr="00CC52AD">
        <w:rPr>
          <w:rStyle w:val="ChapterProject"/>
          <w:rFonts w:cstheme="majorHAnsi"/>
          <w:b w:val="0"/>
          <w:color w:val="000000" w:themeColor="text1"/>
          <w:sz w:val="22"/>
        </w:rPr>
        <w:t xml:space="preserve"> Excel 2016</w:t>
      </w:r>
      <w:r w:rsidR="00B57BC2">
        <w:rPr>
          <w:rStyle w:val="ChapterProject"/>
          <w:rFonts w:cstheme="majorHAnsi"/>
          <w:b w:val="0"/>
          <w:color w:val="000000" w:themeColor="text1"/>
          <w:sz w:val="22"/>
        </w:rPr>
        <w:t xml:space="preserve"> </w:t>
      </w:r>
      <w:r w:rsidRPr="00CC52AD">
        <w:rPr>
          <w:rStyle w:val="ChapterProject"/>
          <w:rFonts w:cstheme="majorHAnsi"/>
          <w:b w:val="0"/>
          <w:color w:val="000000" w:themeColor="text1"/>
          <w:sz w:val="22"/>
        </w:rPr>
        <w:t xml:space="preserve">| </w:t>
      </w:r>
      <w:r w:rsidR="00B75C94">
        <w:rPr>
          <w:rStyle w:val="ChapterProject"/>
          <w:rFonts w:cstheme="majorHAnsi"/>
          <w:b w:val="0"/>
          <w:color w:val="000000" w:themeColor="text1"/>
          <w:sz w:val="22"/>
        </w:rPr>
        <w:t>Module</w:t>
      </w:r>
      <w:r w:rsidRPr="00CC52AD">
        <w:rPr>
          <w:rStyle w:val="ChapterProject"/>
          <w:rFonts w:cstheme="majorHAnsi"/>
          <w:b w:val="0"/>
          <w:color w:val="000000" w:themeColor="text1"/>
          <w:sz w:val="22"/>
        </w:rPr>
        <w:t xml:space="preserve"> </w:t>
      </w:r>
      <w:r w:rsidR="00613104">
        <w:rPr>
          <w:rStyle w:val="ChapterProject"/>
          <w:rFonts w:cstheme="majorHAnsi"/>
          <w:b w:val="0"/>
          <w:color w:val="000000" w:themeColor="text1"/>
          <w:sz w:val="22"/>
        </w:rPr>
        <w:t>7</w:t>
      </w:r>
      <w:r w:rsidRPr="00CC52AD">
        <w:rPr>
          <w:rStyle w:val="ChapterProject"/>
          <w:rFonts w:cstheme="majorHAnsi"/>
          <w:b w:val="0"/>
          <w:color w:val="000000" w:themeColor="text1"/>
          <w:sz w:val="22"/>
        </w:rPr>
        <w:t>: SAM Project 1</w:t>
      </w:r>
      <w:r w:rsidR="00FA05AC">
        <w:rPr>
          <w:rStyle w:val="ChapterProject"/>
          <w:rFonts w:cstheme="majorHAnsi"/>
          <w:b w:val="0"/>
          <w:color w:val="000000" w:themeColor="text1"/>
          <w:sz w:val="22"/>
        </w:rPr>
        <w:t>a</w:t>
      </w:r>
    </w:p>
    <w:p w14:paraId="2F6CC9BE" w14:textId="35583C00" w:rsidR="00690A44" w:rsidRPr="009A261E" w:rsidRDefault="00613104" w:rsidP="00BF71D0">
      <w:pPr>
        <w:spacing w:before="100" w:after="100"/>
        <w:ind w:left="1080"/>
        <w:jc w:val="both"/>
        <w:rPr>
          <w:rFonts w:cstheme="majorHAnsi"/>
          <w:color w:val="0070C0"/>
          <w:sz w:val="44"/>
          <w:szCs w:val="48"/>
        </w:rPr>
      </w:pPr>
      <w:r>
        <w:rPr>
          <w:rFonts w:cstheme="majorHAnsi"/>
          <w:color w:val="0070C0"/>
          <w:sz w:val="44"/>
          <w:szCs w:val="48"/>
        </w:rPr>
        <w:t>Reclaim the River</w:t>
      </w:r>
    </w:p>
    <w:p w14:paraId="7B8442F4" w14:textId="4A309FFE" w:rsidR="00690A44" w:rsidRPr="00CC52AD" w:rsidRDefault="00613104" w:rsidP="001F6FE9">
      <w:pPr>
        <w:pStyle w:val="CT"/>
        <w:pBdr>
          <w:bottom w:val="single" w:sz="12" w:space="12" w:color="93A5B2"/>
        </w:pBdr>
        <w:spacing w:before="100" w:after="100"/>
        <w:ind w:left="-1440" w:right="-1800" w:firstLine="2520"/>
        <w:jc w:val="both"/>
        <w:rPr>
          <w:rFonts w:ascii="Century Gothic" w:hAnsi="Century Gothic" w:cs="Arial"/>
          <w:sz w:val="22"/>
          <w:szCs w:val="22"/>
        </w:rPr>
      </w:pPr>
      <w:r w:rsidRPr="000B627D">
        <w:rPr>
          <w:rFonts w:ascii="Century Gothic" w:hAnsi="Century Gothic" w:cs="Arial"/>
          <w:sz w:val="22"/>
          <w:szCs w:val="22"/>
        </w:rPr>
        <w:t>Developing an Excel Application</w:t>
      </w:r>
    </w:p>
    <w:p w14:paraId="1C098F0B" w14:textId="77777777" w:rsidR="000F5704" w:rsidRDefault="000F5704" w:rsidP="00C76F7B">
      <w:pPr>
        <w:pStyle w:val="Heading1"/>
      </w:pPr>
    </w:p>
    <w:p w14:paraId="52783357" w14:textId="77777777" w:rsidR="00613104" w:rsidRPr="00EC5187" w:rsidRDefault="00613104" w:rsidP="00613104">
      <w:pPr>
        <w:pStyle w:val="Heading1"/>
      </w:pPr>
      <w:r w:rsidRPr="00EC5187">
        <w:t>GETTING STARTED</w:t>
      </w:r>
    </w:p>
    <w:p w14:paraId="68567EBF" w14:textId="0CC16FB5" w:rsidR="00613104" w:rsidRPr="00690A44" w:rsidRDefault="00613104" w:rsidP="00613104">
      <w:pPr>
        <w:pStyle w:val="ListParagraph"/>
      </w:pPr>
      <w:r>
        <w:t xml:space="preserve">Open the file </w:t>
      </w:r>
      <w:r>
        <w:rPr>
          <w:b/>
        </w:rPr>
        <w:t>NP_EX</w:t>
      </w:r>
      <w:r w:rsidRPr="00690A44">
        <w:rPr>
          <w:b/>
        </w:rPr>
        <w:t>16_</w:t>
      </w:r>
      <w:r>
        <w:rPr>
          <w:b/>
        </w:rPr>
        <w:t>7a</w:t>
      </w:r>
      <w:r w:rsidRPr="00690A44">
        <w:rPr>
          <w:b/>
        </w:rPr>
        <w:t>_</w:t>
      </w:r>
      <w:r w:rsidRPr="00690A44">
        <w:rPr>
          <w:b/>
          <w:i/>
        </w:rPr>
        <w:t>FirstLastName</w:t>
      </w:r>
      <w:r w:rsidRPr="00690A44">
        <w:rPr>
          <w:b/>
        </w:rPr>
        <w:t>_1.xls</w:t>
      </w:r>
      <w:r w:rsidR="001F1F60">
        <w:rPr>
          <w:b/>
        </w:rPr>
        <w:t>m</w:t>
      </w:r>
      <w:r w:rsidRPr="00690A44">
        <w:t xml:space="preserve">, </w:t>
      </w:r>
      <w:r>
        <w:t xml:space="preserve">available for download </w:t>
      </w:r>
      <w:r w:rsidRPr="00690A44">
        <w:t>from the SAM website</w:t>
      </w:r>
      <w:r>
        <w:t>.</w:t>
      </w:r>
    </w:p>
    <w:p w14:paraId="5949660A" w14:textId="089AF59D" w:rsidR="00613104" w:rsidRPr="00E56DF5" w:rsidRDefault="00613104" w:rsidP="00613104">
      <w:pPr>
        <w:pStyle w:val="ListParagraph"/>
      </w:pPr>
      <w:r>
        <w:t xml:space="preserve">Save </w:t>
      </w:r>
      <w:r w:rsidRPr="00E56DF5">
        <w:t xml:space="preserve">the file </w:t>
      </w:r>
      <w:r>
        <w:t xml:space="preserve">as </w:t>
      </w:r>
      <w:r>
        <w:rPr>
          <w:b/>
        </w:rPr>
        <w:t>NP</w:t>
      </w:r>
      <w:r w:rsidRPr="00E56DF5">
        <w:rPr>
          <w:b/>
        </w:rPr>
        <w:t>_E</w:t>
      </w:r>
      <w:r>
        <w:rPr>
          <w:b/>
        </w:rPr>
        <w:t>X</w:t>
      </w:r>
      <w:r w:rsidRPr="00E56DF5">
        <w:rPr>
          <w:b/>
        </w:rPr>
        <w:t>1</w:t>
      </w:r>
      <w:r>
        <w:rPr>
          <w:b/>
        </w:rPr>
        <w:t>6</w:t>
      </w:r>
      <w:r w:rsidRPr="00E56DF5">
        <w:rPr>
          <w:b/>
        </w:rPr>
        <w:t>_</w:t>
      </w:r>
      <w:r>
        <w:rPr>
          <w:b/>
        </w:rPr>
        <w:t>7a</w:t>
      </w:r>
      <w:r w:rsidRPr="00E56DF5">
        <w:rPr>
          <w:b/>
        </w:rPr>
        <w:t>_</w:t>
      </w:r>
      <w:r w:rsidRPr="00E56DF5">
        <w:rPr>
          <w:b/>
          <w:i/>
        </w:rPr>
        <w:t>FirstLastName</w:t>
      </w:r>
      <w:r w:rsidRPr="00E56DF5">
        <w:rPr>
          <w:b/>
        </w:rPr>
        <w:t>_2.xls</w:t>
      </w:r>
      <w:r w:rsidR="001F1F60">
        <w:rPr>
          <w:b/>
        </w:rPr>
        <w:t>m</w:t>
      </w:r>
      <w:r>
        <w:rPr>
          <w:b/>
        </w:rPr>
        <w:t xml:space="preserve"> </w:t>
      </w:r>
      <w:r>
        <w:t>by changing the “1” to a “2”.</w:t>
      </w:r>
    </w:p>
    <w:p w14:paraId="6FDC62C0" w14:textId="1456295A" w:rsidR="00613104" w:rsidRPr="00E56DF5" w:rsidRDefault="00613104" w:rsidP="00613104">
      <w:pPr>
        <w:pStyle w:val="ListParagraph"/>
        <w:numPr>
          <w:ilvl w:val="1"/>
          <w:numId w:val="14"/>
        </w:numPr>
      </w:pPr>
      <w:r w:rsidRPr="00E56DF5">
        <w:t xml:space="preserve">If you do not see the </w:t>
      </w:r>
      <w:r w:rsidR="00CF6120">
        <w:rPr>
          <w:b/>
          <w:bCs/>
        </w:rPr>
        <w:t>.xlsm</w:t>
      </w:r>
      <w:r w:rsidRPr="00E55282">
        <w:rPr>
          <w:b/>
          <w:bCs/>
        </w:rPr>
        <w:t xml:space="preserve"> </w:t>
      </w:r>
      <w:r w:rsidRPr="00E55282">
        <w:rPr>
          <w:bCs/>
        </w:rPr>
        <w:t xml:space="preserve">file extension </w:t>
      </w:r>
      <w:r w:rsidRPr="00E56DF5">
        <w:t xml:space="preserve">in the Save </w:t>
      </w:r>
      <w:r>
        <w:t>As</w:t>
      </w:r>
      <w:r w:rsidRPr="00E56DF5">
        <w:t xml:space="preserve"> dialog box, do not type it. </w:t>
      </w:r>
      <w:r>
        <w:t xml:space="preserve">The program will </w:t>
      </w:r>
      <w:r w:rsidRPr="00E56DF5">
        <w:t>add the file extension for you automatically.</w:t>
      </w:r>
    </w:p>
    <w:p w14:paraId="74C546C6" w14:textId="4C681724" w:rsidR="00613104" w:rsidRDefault="00613104" w:rsidP="00613104">
      <w:pPr>
        <w:pStyle w:val="ListParagraph"/>
      </w:pPr>
      <w:r w:rsidRPr="00E56DF5">
        <w:t xml:space="preserve">With the file </w:t>
      </w:r>
      <w:r>
        <w:rPr>
          <w:b/>
        </w:rPr>
        <w:t>NP</w:t>
      </w:r>
      <w:r w:rsidRPr="00E56DF5">
        <w:rPr>
          <w:b/>
        </w:rPr>
        <w:t>_E</w:t>
      </w:r>
      <w:r>
        <w:rPr>
          <w:b/>
        </w:rPr>
        <w:t>X</w:t>
      </w:r>
      <w:r w:rsidRPr="00E56DF5">
        <w:rPr>
          <w:b/>
        </w:rPr>
        <w:t>1</w:t>
      </w:r>
      <w:r>
        <w:rPr>
          <w:b/>
        </w:rPr>
        <w:t>6_</w:t>
      </w:r>
      <w:r w:rsidR="00490D5D">
        <w:rPr>
          <w:b/>
        </w:rPr>
        <w:t>7</w:t>
      </w:r>
      <w:r>
        <w:rPr>
          <w:b/>
        </w:rPr>
        <w:t>a</w:t>
      </w:r>
      <w:r w:rsidRPr="00E56DF5">
        <w:rPr>
          <w:b/>
        </w:rPr>
        <w:t>_</w:t>
      </w:r>
      <w:r w:rsidRPr="00E56DF5">
        <w:rPr>
          <w:b/>
          <w:i/>
        </w:rPr>
        <w:t>FirstLastName</w:t>
      </w:r>
      <w:r w:rsidRPr="00E56DF5">
        <w:rPr>
          <w:b/>
        </w:rPr>
        <w:t>_2.xls</w:t>
      </w:r>
      <w:r w:rsidR="001F1F60">
        <w:rPr>
          <w:b/>
        </w:rPr>
        <w:t>m</w:t>
      </w:r>
      <w:r w:rsidRPr="00E56DF5">
        <w:t xml:space="preserve"> still open, ensure that your first and last name is displayed in cell B6 of the </w:t>
      </w:r>
      <w:r>
        <w:t>D</w:t>
      </w:r>
      <w:r w:rsidRPr="00E56DF5">
        <w:t xml:space="preserve">ocumentation sheet. </w:t>
      </w:r>
    </w:p>
    <w:p w14:paraId="4F3910D7" w14:textId="77777777" w:rsidR="00613104" w:rsidRDefault="00613104" w:rsidP="00613104">
      <w:pPr>
        <w:pStyle w:val="ListParagraph"/>
        <w:numPr>
          <w:ilvl w:val="1"/>
          <w:numId w:val="1"/>
        </w:numPr>
      </w:pPr>
      <w:r w:rsidRPr="00E56DF5">
        <w:t>If cell B6 does not display your name, delete the file and download a</w:t>
      </w:r>
      <w:r>
        <w:t xml:space="preserve"> new copy from the SAM website.</w:t>
      </w:r>
    </w:p>
    <w:p w14:paraId="5B47EC22" w14:textId="2BF9D303" w:rsidR="00613104" w:rsidRDefault="00613104" w:rsidP="00613104">
      <w:pPr>
        <w:pStyle w:val="ListParagraph"/>
      </w:pPr>
      <w:r>
        <w:t xml:space="preserve">If you see a Message Bar with a security warning at top of the Excel window, click the </w:t>
      </w:r>
      <w:r w:rsidRPr="001F1F60">
        <w:t>Enable Content</w:t>
      </w:r>
      <w:r>
        <w:t xml:space="preserve"> button in the Message Bar to enable t</w:t>
      </w:r>
      <w:r w:rsidR="00B75C94">
        <w:t>he macros contained in the file</w:t>
      </w:r>
      <w:r>
        <w:t xml:space="preserve"> (</w:t>
      </w:r>
      <w:r w:rsidR="00B75C94">
        <w:t>see Figure 1</w:t>
      </w:r>
      <w:r>
        <w:t>)</w:t>
      </w:r>
      <w:r w:rsidR="00B75C94">
        <w:t>.</w:t>
      </w:r>
    </w:p>
    <w:p w14:paraId="713AC0FF" w14:textId="0CE6ADAA" w:rsidR="00613104" w:rsidRDefault="00613104" w:rsidP="00613104">
      <w:pPr>
        <w:pStyle w:val="Heading1"/>
      </w:pPr>
    </w:p>
    <w:p w14:paraId="08A0FAFF" w14:textId="27DF9696" w:rsidR="00622C78" w:rsidRPr="00622C78" w:rsidRDefault="00622C78" w:rsidP="00622C78">
      <w:pPr>
        <w:pStyle w:val="SAMFigureLabels"/>
      </w:pPr>
      <w:r w:rsidRPr="00E901F7">
        <w:t>Figure</w:t>
      </w:r>
      <w:r>
        <w:t xml:space="preserve"> 1: Security Warning Message Bar</w:t>
      </w:r>
    </w:p>
    <w:p w14:paraId="1A1A50FB" w14:textId="60FFAA7C" w:rsidR="00613104" w:rsidRDefault="00613104" w:rsidP="007A44DF">
      <w:pPr>
        <w:pStyle w:val="ListParagraph"/>
        <w:numPr>
          <w:ilvl w:val="0"/>
          <w:numId w:val="0"/>
        </w:numPr>
        <w:ind w:left="720"/>
        <w:jc w:val="center"/>
      </w:pPr>
      <w:r>
        <w:rPr>
          <w:lang w:eastAsia="ja-JP"/>
        </w:rPr>
        <w:drawing>
          <wp:inline distT="0" distB="0" distL="0" distR="0" wp14:anchorId="5720A7FC" wp14:editId="4B3C30BC">
            <wp:extent cx="4390476" cy="285714"/>
            <wp:effectExtent l="152400" t="152400" r="334010" b="362585"/>
            <wp:docPr id="8" name="Picture 8" descr="! SECURITY WARNING Macros have been disabled. Enable Content" title="Figure 1: Security Warning Message B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90476" cy="285714"/>
                    </a:xfrm>
                    <a:prstGeom prst="rect">
                      <a:avLst/>
                    </a:prstGeom>
                    <a:ln>
                      <a:noFill/>
                    </a:ln>
                    <a:effectLst>
                      <a:outerShdw blurRad="292100" dist="139700" dir="2700000" algn="tl" rotWithShape="0">
                        <a:srgbClr val="333333">
                          <a:alpha val="65000"/>
                        </a:srgbClr>
                      </a:outerShdw>
                    </a:effectLst>
                  </pic:spPr>
                </pic:pic>
              </a:graphicData>
            </a:graphic>
          </wp:inline>
        </w:drawing>
      </w:r>
    </w:p>
    <w:p w14:paraId="7EA16D65" w14:textId="430B9290" w:rsidR="00613104" w:rsidRDefault="00613104" w:rsidP="00613104">
      <w:pPr>
        <w:pStyle w:val="ListParagraph"/>
      </w:pPr>
      <w:r>
        <w:t xml:space="preserve">To complete this project you will need to display the </w:t>
      </w:r>
      <w:r>
        <w:rPr>
          <w:b/>
        </w:rPr>
        <w:t xml:space="preserve">Developer </w:t>
      </w:r>
      <w:r>
        <w:t xml:space="preserve">tab. To add this tab to the Excel ribbon, click the </w:t>
      </w:r>
      <w:r>
        <w:rPr>
          <w:b/>
        </w:rPr>
        <w:t xml:space="preserve">File </w:t>
      </w:r>
      <w:r>
        <w:t xml:space="preserve">tab to open Backstage </w:t>
      </w:r>
      <w:r w:rsidR="00E175BD">
        <w:t>V</w:t>
      </w:r>
      <w:r>
        <w:t xml:space="preserve">iew and then click the </w:t>
      </w:r>
      <w:r w:rsidRPr="009F6EF5">
        <w:rPr>
          <w:b/>
        </w:rPr>
        <w:t>Options</w:t>
      </w:r>
      <w:r>
        <w:t xml:space="preserve"> button. In the Excel Options dialog box, click the </w:t>
      </w:r>
      <w:r>
        <w:rPr>
          <w:b/>
        </w:rPr>
        <w:t xml:space="preserve">Customize Ribbon </w:t>
      </w:r>
      <w:r>
        <w:t xml:space="preserve">option and click the </w:t>
      </w:r>
      <w:r>
        <w:rPr>
          <w:b/>
        </w:rPr>
        <w:t xml:space="preserve">Developer </w:t>
      </w:r>
      <w:r>
        <w:t xml:space="preserve">check box (see Figure 2). Click the </w:t>
      </w:r>
      <w:r>
        <w:rPr>
          <w:b/>
        </w:rPr>
        <w:t xml:space="preserve">OK </w:t>
      </w:r>
      <w:r>
        <w:t xml:space="preserve">button to close the Excel Options dialog box and confirm the </w:t>
      </w:r>
      <w:r>
        <w:rPr>
          <w:b/>
        </w:rPr>
        <w:t xml:space="preserve">Developer </w:t>
      </w:r>
      <w:r>
        <w:t xml:space="preserve">tab appears in the Excel Ribbon. </w:t>
      </w:r>
    </w:p>
    <w:p w14:paraId="11EEAF16" w14:textId="77777777" w:rsidR="00613104" w:rsidRDefault="00613104" w:rsidP="00613104">
      <w:pPr>
        <w:pStyle w:val="Heading1"/>
      </w:pPr>
    </w:p>
    <w:p w14:paraId="0CBF87FB" w14:textId="77777777" w:rsidR="00613104" w:rsidRDefault="00613104" w:rsidP="00613104"/>
    <w:p w14:paraId="2AD0695F" w14:textId="77777777" w:rsidR="00613104" w:rsidRDefault="00613104" w:rsidP="00613104"/>
    <w:p w14:paraId="18673C67" w14:textId="77777777" w:rsidR="00613104" w:rsidRDefault="00613104" w:rsidP="00613104"/>
    <w:p w14:paraId="4B84FB8E" w14:textId="77777777" w:rsidR="00613104" w:rsidRDefault="00613104" w:rsidP="00613104"/>
    <w:p w14:paraId="47B36302" w14:textId="6BDC1A00" w:rsidR="00613104" w:rsidRDefault="00613104" w:rsidP="00613104"/>
    <w:p w14:paraId="75DE67B6" w14:textId="6CDB5635" w:rsidR="00622C78" w:rsidRPr="00A61C8E" w:rsidRDefault="00622C78" w:rsidP="00622C78">
      <w:pPr>
        <w:pStyle w:val="SAMFigureLabels"/>
      </w:pPr>
      <w:r w:rsidRPr="00E901F7">
        <w:lastRenderedPageBreak/>
        <w:t>Figure</w:t>
      </w:r>
      <w:r>
        <w:t xml:space="preserve"> 2: Customize Ribbon </w:t>
      </w:r>
      <w:r w:rsidR="00B75C94">
        <w:t>S</w:t>
      </w:r>
      <w:r>
        <w:t>ection of Excel Options Dialog Box</w:t>
      </w:r>
    </w:p>
    <w:p w14:paraId="6B47A803" w14:textId="40D903C5" w:rsidR="00613104" w:rsidRPr="00EC5187" w:rsidRDefault="00613104" w:rsidP="00BB06C0">
      <w:pPr>
        <w:jc w:val="center"/>
      </w:pPr>
      <w:r>
        <w:rPr>
          <w:lang w:eastAsia="ja-JP"/>
        </w:rPr>
        <w:drawing>
          <wp:inline distT="0" distB="0" distL="0" distR="0" wp14:anchorId="017CF64B" wp14:editId="607278A7">
            <wp:extent cx="5943600" cy="3184525"/>
            <wp:effectExtent l="152400" t="152400" r="361950" b="358775"/>
            <wp:docPr id="9" name="Picture 9" descr="Excel Options dialog box left pane Customize Ribbon selected&#10;right pane Popular Commands selected in Choose commands from box&#10;Main Tabs selected in Customize the Ribbon box&#10;Developer tab selected and expanded in Main Tabs box&#10;tabs under Developer from top to bottom Code, Add-Ins, Controls, XML, Modify" title="Figure 2: Customize Ribbon section of Excel Option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184525"/>
                    </a:xfrm>
                    <a:prstGeom prst="rect">
                      <a:avLst/>
                    </a:prstGeom>
                    <a:ln>
                      <a:noFill/>
                    </a:ln>
                    <a:effectLst>
                      <a:outerShdw blurRad="292100" dist="139700" dir="2700000" algn="tl" rotWithShape="0">
                        <a:srgbClr val="333333">
                          <a:alpha val="65000"/>
                        </a:srgbClr>
                      </a:outerShdw>
                    </a:effectLst>
                  </pic:spPr>
                </pic:pic>
              </a:graphicData>
            </a:graphic>
          </wp:inline>
        </w:drawing>
      </w:r>
    </w:p>
    <w:p w14:paraId="37057633" w14:textId="7F9431B6" w:rsidR="00613104" w:rsidRPr="00EC5187" w:rsidRDefault="00613104" w:rsidP="00613104">
      <w:pPr>
        <w:pStyle w:val="Heading1"/>
      </w:pPr>
      <w:r w:rsidRPr="00EC5187">
        <w:t xml:space="preserve">PROJECT </w:t>
      </w:r>
      <w:r>
        <w:t>STEP</w:t>
      </w:r>
      <w:r w:rsidR="00622C78">
        <w:t>S</w:t>
      </w:r>
    </w:p>
    <w:p w14:paraId="679446C9" w14:textId="77777777" w:rsidR="00613104" w:rsidRDefault="00613104" w:rsidP="00613104">
      <w:pPr>
        <w:pStyle w:val="SAMProjectSteps"/>
        <w:ind w:left="907" w:hanging="547"/>
      </w:pPr>
      <w:r>
        <w:t xml:space="preserve">Dee Amytha is the coordinator for the </w:t>
      </w:r>
      <w:r w:rsidRPr="00936F46">
        <w:t>Reclaim the River</w:t>
      </w:r>
      <w:r>
        <w:t>, a 3-day volunteer event where local businesses and community groups help to revitalize the banks of the Charles River. She has asked for your help updating the worksheet she is using to track and record volunteer information.</w:t>
      </w:r>
    </w:p>
    <w:p w14:paraId="3E6C7911" w14:textId="420E9AB7" w:rsidR="00613104" w:rsidRDefault="00613104" w:rsidP="00B24477">
      <w:pPr>
        <w:pStyle w:val="SAMProjectSteps"/>
        <w:numPr>
          <w:ilvl w:val="0"/>
          <w:numId w:val="0"/>
        </w:numPr>
        <w:ind w:left="907"/>
      </w:pPr>
      <w:r w:rsidRPr="006212B2">
        <w:t>Switch</w:t>
      </w:r>
      <w:r>
        <w:t xml:space="preserve"> to the </w:t>
      </w:r>
      <w:r>
        <w:rPr>
          <w:i/>
        </w:rPr>
        <w:t xml:space="preserve">Volunteer Totals </w:t>
      </w:r>
      <w:r>
        <w:t>worksheet</w:t>
      </w:r>
      <w:r w:rsidR="00D24CA2">
        <w:t>,</w:t>
      </w:r>
      <w:r>
        <w:t xml:space="preserve"> and then unprotect it.</w:t>
      </w:r>
    </w:p>
    <w:p w14:paraId="626D582A" w14:textId="26785F9D" w:rsidR="00613104" w:rsidRDefault="00613104" w:rsidP="00613104">
      <w:pPr>
        <w:pStyle w:val="SAMProjectSteps"/>
        <w:ind w:left="907" w:hanging="547"/>
      </w:pPr>
      <w:r>
        <w:t xml:space="preserve">Dee started to create named ranges in the worksheet and </w:t>
      </w:r>
      <w:r w:rsidR="004F17A7">
        <w:t>has asked</w:t>
      </w:r>
      <w:r>
        <w:t xml:space="preserve"> you to finish the updates.</w:t>
      </w:r>
    </w:p>
    <w:p w14:paraId="17DC3F0B" w14:textId="77777777" w:rsidR="00613104" w:rsidRDefault="00613104" w:rsidP="00613104">
      <w:pPr>
        <w:pStyle w:val="SAMProjectSteps"/>
        <w:numPr>
          <w:ilvl w:val="0"/>
          <w:numId w:val="0"/>
        </w:numPr>
        <w:ind w:left="907"/>
      </w:pPr>
      <w:r>
        <w:t xml:space="preserve">Create a defined name for the range C5:C10, using </w:t>
      </w:r>
      <w:r>
        <w:rPr>
          <w:b/>
        </w:rPr>
        <w:t xml:space="preserve">Friday_Afternoon </w:t>
      </w:r>
      <w:r>
        <w:t xml:space="preserve">as the range name. </w:t>
      </w:r>
    </w:p>
    <w:p w14:paraId="776B3F2B" w14:textId="23EADC5B" w:rsidR="00613104" w:rsidRDefault="00613104" w:rsidP="00613104">
      <w:pPr>
        <w:pStyle w:val="SAMProjectSteps"/>
        <w:ind w:left="907" w:hanging="547"/>
      </w:pPr>
      <w:r>
        <w:t>View the comment associated with cell A10</w:t>
      </w:r>
      <w:r w:rsidR="00F22182">
        <w:t>. F</w:t>
      </w:r>
      <w:r>
        <w:t xml:space="preserve">ollow the instructions in </w:t>
      </w:r>
      <w:r w:rsidR="0072205F">
        <w:t>the</w:t>
      </w:r>
      <w:r>
        <w:t xml:space="preserve"> comment to update a value in the worksheet, and then delete the comment.</w:t>
      </w:r>
    </w:p>
    <w:p w14:paraId="68633AF9" w14:textId="71F169EC" w:rsidR="00613104" w:rsidRDefault="00613104" w:rsidP="00613104">
      <w:pPr>
        <w:pStyle w:val="SAMProjectSteps"/>
        <w:ind w:left="907" w:hanging="547"/>
      </w:pPr>
      <w:r>
        <w:t xml:space="preserve">Edit the defined name associated with the range </w:t>
      </w:r>
      <w:r w:rsidR="003416CF">
        <w:t>C</w:t>
      </w:r>
      <w:r>
        <w:t>15:</w:t>
      </w:r>
      <w:r w:rsidR="003416CF">
        <w:t>C</w:t>
      </w:r>
      <w:r>
        <w:t xml:space="preserve">20 to be </w:t>
      </w:r>
      <w:r>
        <w:rPr>
          <w:b/>
        </w:rPr>
        <w:t>Saturday_Afternoon</w:t>
      </w:r>
      <w:r>
        <w:t xml:space="preserve"> instead of </w:t>
      </w:r>
      <w:r w:rsidRPr="00536948">
        <w:t>Sat_Aftr.</w:t>
      </w:r>
      <w:r w:rsidR="001C33E0">
        <w:t xml:space="preserve"> </w:t>
      </w:r>
      <w:r w:rsidR="001C33E0">
        <w:rPr>
          <w:color w:val="0070C0"/>
        </w:rPr>
        <w:t xml:space="preserve">[Mac Hint: Delete the named range Sat_Aftr, and </w:t>
      </w:r>
      <w:r w:rsidR="003F476A">
        <w:rPr>
          <w:color w:val="0070C0"/>
        </w:rPr>
        <w:t>use Saturday_Afternoon as the a</w:t>
      </w:r>
      <w:r w:rsidR="001C33E0">
        <w:rPr>
          <w:color w:val="0070C0"/>
        </w:rPr>
        <w:t xml:space="preserve"> new named range</w:t>
      </w:r>
      <w:r w:rsidR="003F476A">
        <w:rPr>
          <w:color w:val="0070C0"/>
        </w:rPr>
        <w:t xml:space="preserve"> for the range C15:C20</w:t>
      </w:r>
      <w:r w:rsidR="001C33E0">
        <w:rPr>
          <w:color w:val="0070C0"/>
        </w:rPr>
        <w:t>.]</w:t>
      </w:r>
    </w:p>
    <w:p w14:paraId="41DA4117" w14:textId="51214A72" w:rsidR="00613104" w:rsidRDefault="00613104" w:rsidP="00613104">
      <w:pPr>
        <w:pStyle w:val="SAMProjectSteps"/>
        <w:ind w:left="907" w:hanging="547"/>
      </w:pPr>
      <w:r>
        <w:t>Appl</w:t>
      </w:r>
      <w:r w:rsidR="00FB4D48">
        <w:t>y</w:t>
      </w:r>
      <w:r>
        <w:t xml:space="preserve"> the defined names </w:t>
      </w:r>
      <w:r>
        <w:rPr>
          <w:b/>
        </w:rPr>
        <w:t>Saturday_Morning</w:t>
      </w:r>
      <w:r>
        <w:t xml:space="preserve">, </w:t>
      </w:r>
      <w:r>
        <w:rPr>
          <w:b/>
        </w:rPr>
        <w:t>Sunday_Morning</w:t>
      </w:r>
      <w:r>
        <w:t xml:space="preserve">, and </w:t>
      </w:r>
      <w:r>
        <w:rPr>
          <w:b/>
        </w:rPr>
        <w:t xml:space="preserve">Sunday_Afternoon </w:t>
      </w:r>
      <w:r>
        <w:t xml:space="preserve">to the existing formulas on the </w:t>
      </w:r>
      <w:r>
        <w:rPr>
          <w:i/>
        </w:rPr>
        <w:t xml:space="preserve">Volunteer Totals </w:t>
      </w:r>
      <w:r>
        <w:t>worksheet.</w:t>
      </w:r>
      <w:r w:rsidR="004B0AA0">
        <w:t xml:space="preserve"> Ignore Relative/A</w:t>
      </w:r>
      <w:r w:rsidR="00F043F4">
        <w:t>bs</w:t>
      </w:r>
      <w:r w:rsidR="004B0AA0">
        <w:t>olute value and use row and column names.</w:t>
      </w:r>
      <w:r>
        <w:t xml:space="preserve"> (</w:t>
      </w:r>
      <w:r>
        <w:rPr>
          <w:i/>
        </w:rPr>
        <w:t xml:space="preserve">Hint: </w:t>
      </w:r>
      <w:r>
        <w:t>If you receive an error that Excel cannot find any references to replace, make sure that only a sing</w:t>
      </w:r>
      <w:r w:rsidR="00AD5C2A">
        <w:t>le cell,</w:t>
      </w:r>
      <w:r>
        <w:t xml:space="preserve"> rather than a range</w:t>
      </w:r>
      <w:r w:rsidR="00AD5C2A">
        <w:t>,</w:t>
      </w:r>
      <w:r>
        <w:t xml:space="preserve"> in the worksheet</w:t>
      </w:r>
      <w:r w:rsidR="00FB4D48">
        <w:t xml:space="preserve"> </w:t>
      </w:r>
      <w:r>
        <w:t>is selected prior to applying the defined names.)</w:t>
      </w:r>
    </w:p>
    <w:p w14:paraId="6CFFF900" w14:textId="0BCCBCA8" w:rsidR="00613104" w:rsidRDefault="00613104" w:rsidP="00613104">
      <w:pPr>
        <w:pStyle w:val="SAMProjectSteps"/>
        <w:ind w:left="907" w:hanging="547"/>
      </w:pPr>
      <w:r>
        <w:lastRenderedPageBreak/>
        <w:t xml:space="preserve">Select the range </w:t>
      </w:r>
      <w:r w:rsidRPr="006D3865">
        <w:t>G3:H8</w:t>
      </w:r>
      <w:r w:rsidRPr="00E725A1">
        <w:rPr>
          <w:b/>
        </w:rPr>
        <w:t xml:space="preserve"> </w:t>
      </w:r>
      <w:r>
        <w:t xml:space="preserve">and create names from the selection, using the values shown in the </w:t>
      </w:r>
      <w:r w:rsidRPr="003F5C8A">
        <w:rPr>
          <w:b/>
        </w:rPr>
        <w:t xml:space="preserve">Left </w:t>
      </w:r>
      <w:r w:rsidR="0070692A">
        <w:rPr>
          <w:b/>
        </w:rPr>
        <w:t>c</w:t>
      </w:r>
      <w:r w:rsidRPr="003F5C8A">
        <w:rPr>
          <w:b/>
        </w:rPr>
        <w:t>olumn</w:t>
      </w:r>
      <w:r>
        <w:t>.</w:t>
      </w:r>
    </w:p>
    <w:p w14:paraId="3300798D" w14:textId="743951A0" w:rsidR="00613104" w:rsidRPr="00294940" w:rsidRDefault="00613104" w:rsidP="00613104">
      <w:pPr>
        <w:pStyle w:val="SAMProjectSteps"/>
        <w:ind w:left="907" w:hanging="547"/>
      </w:pPr>
      <w:r>
        <w:t xml:space="preserve">In cell H9, enter a formula using the </w:t>
      </w:r>
      <w:r w:rsidRPr="00294940">
        <w:rPr>
          <w:b/>
        </w:rPr>
        <w:t>SUM</w:t>
      </w:r>
      <w:r>
        <w:t xml:space="preserve"> function to total the values in the defined range </w:t>
      </w:r>
      <w:r>
        <w:rPr>
          <w:b/>
        </w:rPr>
        <w:t>Total_Volunteers</w:t>
      </w:r>
      <w:r w:rsidR="00804FEC">
        <w:t>.</w:t>
      </w:r>
      <w:r>
        <w:t xml:space="preserve"> </w:t>
      </w:r>
      <w:r w:rsidR="00804FEC">
        <w:t>U</w:t>
      </w:r>
      <w:r>
        <w:t xml:space="preserve">se the defined range </w:t>
      </w:r>
      <w:r w:rsidRPr="00783088">
        <w:t>Total_Volunteers</w:t>
      </w:r>
      <w:r>
        <w:t xml:space="preserve"> in your formula</w:t>
      </w:r>
      <w:r w:rsidR="00804FEC">
        <w:t>.</w:t>
      </w:r>
    </w:p>
    <w:p w14:paraId="3443D623" w14:textId="3BB70C31" w:rsidR="00613104" w:rsidRPr="00E725A1" w:rsidRDefault="00613104" w:rsidP="00613104">
      <w:pPr>
        <w:pStyle w:val="SAMProjectSteps"/>
        <w:ind w:left="907" w:hanging="547"/>
      </w:pPr>
      <w:r>
        <w:t xml:space="preserve">Insert the following comment into </w:t>
      </w:r>
      <w:r w:rsidR="004E4135">
        <w:t>the merged range</w:t>
      </w:r>
      <w:r>
        <w:t xml:space="preserve"> G1</w:t>
      </w:r>
      <w:r w:rsidR="004E4135">
        <w:t>:H1</w:t>
      </w:r>
      <w:r>
        <w:t xml:space="preserve">: </w:t>
      </w:r>
      <w:r w:rsidRPr="008B6DBC">
        <w:rPr>
          <w:b/>
        </w:rPr>
        <w:t>Consider moving this table to another worksheet.</w:t>
      </w:r>
      <w:r>
        <w:rPr>
          <w:b/>
        </w:rPr>
        <w:t xml:space="preserve"> </w:t>
      </w:r>
      <w:r>
        <w:t xml:space="preserve">(including the period). </w:t>
      </w:r>
      <w:r w:rsidR="00892742">
        <w:t xml:space="preserve">If necessary, </w:t>
      </w:r>
      <w:r w:rsidR="00B55680">
        <w:t>h</w:t>
      </w:r>
      <w:bookmarkStart w:id="0" w:name="_GoBack"/>
      <w:bookmarkEnd w:id="0"/>
      <w:r>
        <w:t>ide the commen</w:t>
      </w:r>
      <w:r w:rsidR="00892742">
        <w:t>t</w:t>
      </w:r>
      <w:r>
        <w:t>.</w:t>
      </w:r>
    </w:p>
    <w:p w14:paraId="297AD43C" w14:textId="091C88BE" w:rsidR="00613104" w:rsidRDefault="00613104" w:rsidP="00613104">
      <w:pPr>
        <w:pStyle w:val="SAMProjectSteps"/>
        <w:ind w:left="907" w:hanging="547"/>
      </w:pPr>
      <w:r>
        <w:t xml:space="preserve">Dee wants to </w:t>
      </w:r>
      <w:r w:rsidR="0041675E">
        <w:t xml:space="preserve">create </w:t>
      </w:r>
      <w:r>
        <w:t xml:space="preserve">a macro that will allow her to quickly add the Reclaim the River header to any worksheet she adds to the workbook. </w:t>
      </w:r>
    </w:p>
    <w:p w14:paraId="682CBB44" w14:textId="051D506D" w:rsidR="00613104" w:rsidRDefault="00613104" w:rsidP="00613104">
      <w:pPr>
        <w:pStyle w:val="SAMProjectSteps"/>
        <w:numPr>
          <w:ilvl w:val="0"/>
          <w:numId w:val="0"/>
        </w:numPr>
        <w:ind w:left="907"/>
      </w:pPr>
      <w:r>
        <w:t xml:space="preserve">Switch to the </w:t>
      </w:r>
      <w:r w:rsidRPr="002E2146">
        <w:rPr>
          <w:i/>
        </w:rPr>
        <w:t>Volunteer Letterhead</w:t>
      </w:r>
      <w:r>
        <w:t xml:space="preserve"> worksheet. Make sure the </w:t>
      </w:r>
      <w:r w:rsidRPr="001D64AD">
        <w:t xml:space="preserve">Use Relative References </w:t>
      </w:r>
      <w:r>
        <w:t xml:space="preserve">option is </w:t>
      </w:r>
      <w:r w:rsidRPr="001D64AD">
        <w:t xml:space="preserve">not </w:t>
      </w:r>
      <w:r>
        <w:t>selected in the Developer tab.</w:t>
      </w:r>
      <w:r w:rsidR="00CC3025">
        <w:t xml:space="preserve"> </w:t>
      </w:r>
      <w:r w:rsidR="00CC3025">
        <w:rPr>
          <w:color w:val="0070C0"/>
        </w:rPr>
        <w:t>[Mac Hint: The Developer pane doesn’t include this option, so Mac users can ignore this option.]</w:t>
      </w:r>
    </w:p>
    <w:p w14:paraId="171905C2" w14:textId="5F533C18" w:rsidR="00613104" w:rsidRDefault="00613104" w:rsidP="00613104">
      <w:pPr>
        <w:pStyle w:val="SAMProjectSteps"/>
        <w:numPr>
          <w:ilvl w:val="0"/>
          <w:numId w:val="0"/>
        </w:numPr>
        <w:ind w:left="907"/>
      </w:pPr>
      <w:r>
        <w:t>R</w:t>
      </w:r>
      <w:r w:rsidRPr="00DF54A7">
        <w:t xml:space="preserve">ecord </w:t>
      </w:r>
      <w:r>
        <w:t xml:space="preserve">a macro named </w:t>
      </w:r>
      <w:r>
        <w:rPr>
          <w:b/>
        </w:rPr>
        <w:t>RtR_Letterhead</w:t>
      </w:r>
      <w:r>
        <w:t xml:space="preserve">, stored in the current workbook with </w:t>
      </w:r>
      <w:r w:rsidR="004B0AA0">
        <w:t xml:space="preserve">the keyboard shortcut </w:t>
      </w:r>
      <w:r w:rsidR="004B0AA0" w:rsidRPr="0014260A">
        <w:t>Ctrl+</w:t>
      </w:r>
      <w:r w:rsidR="004B0AA0">
        <w:rPr>
          <w:b/>
        </w:rPr>
        <w:t xml:space="preserve"> Shift+L</w:t>
      </w:r>
      <w:r w:rsidR="004B0AA0">
        <w:t xml:space="preserve"> </w:t>
      </w:r>
      <w:r w:rsidR="00924C08">
        <w:rPr>
          <w:color w:val="0070C0"/>
        </w:rPr>
        <w:t xml:space="preserve">[Mac Hint: Option+Cmd+Shift+L] </w:t>
      </w:r>
      <w:r w:rsidR="004B0AA0">
        <w:t xml:space="preserve">and </w:t>
      </w:r>
      <w:r>
        <w:t xml:space="preserve">the description </w:t>
      </w:r>
      <w:r>
        <w:rPr>
          <w:b/>
        </w:rPr>
        <w:t>Macro to add the Reclaim the River letterhead to a worksheet</w:t>
      </w:r>
      <w:r w:rsidRPr="00A43AE3">
        <w:rPr>
          <w:b/>
        </w:rPr>
        <w:t>.</w:t>
      </w:r>
      <w:r w:rsidR="00A43AE3">
        <w:t xml:space="preserve"> (including the period).</w:t>
      </w:r>
      <w:r>
        <w:t xml:space="preserve"> With the macro recording, complete the following actions:</w:t>
      </w:r>
    </w:p>
    <w:p w14:paraId="35FEA617" w14:textId="4AB72206" w:rsidR="00613104" w:rsidRDefault="00613104" w:rsidP="00613104">
      <w:pPr>
        <w:pStyle w:val="SAMProjectSteps"/>
        <w:numPr>
          <w:ilvl w:val="1"/>
          <w:numId w:val="5"/>
        </w:numPr>
      </w:pPr>
      <w:r>
        <w:t xml:space="preserve">Change the column width of columns A:D to </w:t>
      </w:r>
      <w:r w:rsidRPr="00C019BF">
        <w:rPr>
          <w:b/>
        </w:rPr>
        <w:t>21.00</w:t>
      </w:r>
      <w:r w:rsidR="00F32EF9">
        <w:t xml:space="preserve"> characters</w:t>
      </w:r>
      <w:r>
        <w:t xml:space="preserve">. </w:t>
      </w:r>
    </w:p>
    <w:p w14:paraId="05368631" w14:textId="65040BE9" w:rsidR="00613104" w:rsidRDefault="00613104" w:rsidP="00613104">
      <w:pPr>
        <w:pStyle w:val="SAMProjectSteps"/>
        <w:numPr>
          <w:ilvl w:val="1"/>
          <w:numId w:val="5"/>
        </w:numPr>
      </w:pPr>
      <w:r w:rsidRPr="00C019BF">
        <w:rPr>
          <w:b/>
        </w:rPr>
        <w:t>Merge and center</w:t>
      </w:r>
      <w:r>
        <w:t xml:space="preserve"> the range A1:D1.</w:t>
      </w:r>
    </w:p>
    <w:p w14:paraId="17C6C45E" w14:textId="5DCAE376" w:rsidR="00613104" w:rsidRDefault="00613104" w:rsidP="00613104">
      <w:pPr>
        <w:pStyle w:val="SAMProjectSteps"/>
        <w:numPr>
          <w:ilvl w:val="1"/>
          <w:numId w:val="5"/>
        </w:numPr>
      </w:pPr>
      <w:r>
        <w:t>Enter</w:t>
      </w:r>
      <w:r w:rsidR="00D644F4">
        <w:t xml:space="preserve"> the text</w:t>
      </w:r>
      <w:r>
        <w:t xml:space="preserve"> </w:t>
      </w:r>
      <w:r>
        <w:rPr>
          <w:b/>
        </w:rPr>
        <w:t xml:space="preserve">Reclaim the River </w:t>
      </w:r>
      <w:r>
        <w:t>into the merged range A1:D1.</w:t>
      </w:r>
    </w:p>
    <w:p w14:paraId="3F681753" w14:textId="0DA1B3AC" w:rsidR="00613104" w:rsidRDefault="00613104" w:rsidP="00613104">
      <w:pPr>
        <w:pStyle w:val="SAMProjectSteps"/>
        <w:numPr>
          <w:ilvl w:val="1"/>
          <w:numId w:val="5"/>
        </w:numPr>
      </w:pPr>
      <w:r w:rsidRPr="00D644F4">
        <w:rPr>
          <w:b/>
        </w:rPr>
        <w:t>Italicize</w:t>
      </w:r>
      <w:r>
        <w:t xml:space="preserve"> the merged range </w:t>
      </w:r>
      <w:r w:rsidR="00D644F4">
        <w:t xml:space="preserve">A1:D1 </w:t>
      </w:r>
      <w:r>
        <w:t xml:space="preserve">and apply a </w:t>
      </w:r>
      <w:r w:rsidRPr="00D644F4">
        <w:rPr>
          <w:b/>
        </w:rPr>
        <w:t>24</w:t>
      </w:r>
      <w:r w:rsidR="00D644F4" w:rsidRPr="00D644F4">
        <w:rPr>
          <w:b/>
        </w:rPr>
        <w:t xml:space="preserve"> pt.</w:t>
      </w:r>
      <w:r>
        <w:t xml:space="preserve"> font size to the merged range.</w:t>
      </w:r>
    </w:p>
    <w:p w14:paraId="1753A871" w14:textId="7955E6F4" w:rsidR="00613104" w:rsidRDefault="00613104" w:rsidP="00613104">
      <w:pPr>
        <w:pStyle w:val="SAMProjectSteps"/>
        <w:numPr>
          <w:ilvl w:val="1"/>
          <w:numId w:val="5"/>
        </w:numPr>
      </w:pPr>
      <w:r>
        <w:t xml:space="preserve">Change </w:t>
      </w:r>
      <w:r w:rsidR="0014260A">
        <w:t>the background color</w:t>
      </w:r>
      <w:r w:rsidR="00364339">
        <w:t xml:space="preserve"> to</w:t>
      </w:r>
      <w:r w:rsidR="0014260A">
        <w:t xml:space="preserve"> </w:t>
      </w:r>
      <w:r w:rsidR="0014260A">
        <w:rPr>
          <w:b/>
        </w:rPr>
        <w:t>Blue, Accent 5</w:t>
      </w:r>
      <w:r w:rsidR="0014260A">
        <w:t xml:space="preserve">, </w:t>
      </w:r>
      <w:r w:rsidR="0014260A" w:rsidRPr="00F83CC3">
        <w:rPr>
          <w:b/>
        </w:rPr>
        <w:t>Lighter</w:t>
      </w:r>
      <w:r w:rsidR="0014260A">
        <w:t xml:space="preserve"> </w:t>
      </w:r>
      <w:r w:rsidR="0014260A">
        <w:rPr>
          <w:b/>
        </w:rPr>
        <w:t xml:space="preserve">40% </w:t>
      </w:r>
      <w:r w:rsidR="0014260A">
        <w:t>(9</w:t>
      </w:r>
      <w:r w:rsidR="0014260A" w:rsidRPr="001D64AD">
        <w:rPr>
          <w:vertAlign w:val="superscript"/>
        </w:rPr>
        <w:t>th</w:t>
      </w:r>
      <w:r w:rsidR="0014260A">
        <w:t xml:space="preserve"> column, 4</w:t>
      </w:r>
      <w:r w:rsidR="0014260A" w:rsidRPr="001D64AD">
        <w:rPr>
          <w:vertAlign w:val="superscript"/>
        </w:rPr>
        <w:t>th</w:t>
      </w:r>
      <w:r w:rsidR="0014260A">
        <w:t xml:space="preserve"> row in the Theme Colors palette)</w:t>
      </w:r>
      <w:r>
        <w:t xml:space="preserve"> and</w:t>
      </w:r>
      <w:r w:rsidR="0014260A" w:rsidRPr="0014260A">
        <w:t xml:space="preserve"> </w:t>
      </w:r>
      <w:r w:rsidR="0014260A">
        <w:t xml:space="preserve">the font color to </w:t>
      </w:r>
      <w:r w:rsidR="0014260A">
        <w:rPr>
          <w:b/>
        </w:rPr>
        <w:t xml:space="preserve">White, Background 1 </w:t>
      </w:r>
      <w:r w:rsidR="0014260A">
        <w:t>(1</w:t>
      </w:r>
      <w:r w:rsidR="0014260A" w:rsidRPr="001D64AD">
        <w:rPr>
          <w:vertAlign w:val="superscript"/>
        </w:rPr>
        <w:t>st</w:t>
      </w:r>
      <w:r w:rsidR="0014260A">
        <w:t xml:space="preserve"> column, 1</w:t>
      </w:r>
      <w:r w:rsidR="0014260A" w:rsidRPr="001D64AD">
        <w:rPr>
          <w:vertAlign w:val="superscript"/>
        </w:rPr>
        <w:t>st</w:t>
      </w:r>
      <w:r w:rsidR="0014260A">
        <w:t xml:space="preserve"> row in the Theme Colors palette)</w:t>
      </w:r>
      <w:r w:rsidR="004D5871">
        <w:t>.</w:t>
      </w:r>
    </w:p>
    <w:p w14:paraId="4779A546" w14:textId="11B27797" w:rsidR="00613104" w:rsidRDefault="00613104" w:rsidP="00856D2B">
      <w:pPr>
        <w:pStyle w:val="SAMProjectSteps"/>
        <w:numPr>
          <w:ilvl w:val="1"/>
          <w:numId w:val="5"/>
        </w:numPr>
      </w:pPr>
      <w:r>
        <w:t xml:space="preserve">Click the </w:t>
      </w:r>
      <w:r w:rsidRPr="00097DDD">
        <w:t>Stop Recording</w:t>
      </w:r>
      <w:r>
        <w:t xml:space="preserve"> button in the Code group on the </w:t>
      </w:r>
      <w:r w:rsidR="00A92702">
        <w:t>Developer</w:t>
      </w:r>
      <w:r>
        <w:t xml:space="preserve"> tab.</w:t>
      </w:r>
    </w:p>
    <w:p w14:paraId="20C64DF7" w14:textId="386B72C5" w:rsidR="00613104" w:rsidRDefault="00613104" w:rsidP="00613104">
      <w:pPr>
        <w:pStyle w:val="SAMProjectSteps"/>
        <w:numPr>
          <w:ilvl w:val="0"/>
          <w:numId w:val="0"/>
        </w:numPr>
        <w:ind w:left="907"/>
      </w:pPr>
      <w:r w:rsidRPr="001D64AD">
        <w:t xml:space="preserve">Confirm </w:t>
      </w:r>
      <w:r w:rsidR="005B6BCA">
        <w:t xml:space="preserve">that </w:t>
      </w:r>
      <w:r>
        <w:t xml:space="preserve">your macro works as expected by switching to the </w:t>
      </w:r>
      <w:r>
        <w:rPr>
          <w:i/>
        </w:rPr>
        <w:t>Volunteer Records</w:t>
      </w:r>
      <w:r w:rsidRPr="00F5098F">
        <w:t xml:space="preserve"> w</w:t>
      </w:r>
      <w:r>
        <w:t xml:space="preserve">orksheet and running the </w:t>
      </w:r>
      <w:r w:rsidRPr="002E2146">
        <w:t>RtR_Letterhead</w:t>
      </w:r>
      <w:r w:rsidRPr="001D64AD">
        <w:t xml:space="preserve"> </w:t>
      </w:r>
      <w:r>
        <w:t>macro you just recorded. (</w:t>
      </w:r>
      <w:r w:rsidRPr="00F5098F">
        <w:rPr>
          <w:i/>
        </w:rPr>
        <w:t>Hint</w:t>
      </w:r>
      <w:r w:rsidRPr="001D64AD">
        <w:t xml:space="preserve">: </w:t>
      </w:r>
      <w:r w:rsidR="005B6BCA">
        <w:t>You can u</w:t>
      </w:r>
      <w:r>
        <w:t xml:space="preserve">se the keyboard shortcut </w:t>
      </w:r>
      <w:r w:rsidR="00924C08">
        <w:t>you just created</w:t>
      </w:r>
      <w:r>
        <w:t xml:space="preserve"> to run your macro.)</w:t>
      </w:r>
    </w:p>
    <w:p w14:paraId="72A9C6E8" w14:textId="77777777" w:rsidR="00613104" w:rsidRDefault="00613104" w:rsidP="00613104">
      <w:pPr>
        <w:pStyle w:val="SAMProjectSteps"/>
        <w:ind w:left="907" w:hanging="547"/>
      </w:pPr>
      <w:r>
        <w:t xml:space="preserve">Switch to the </w:t>
      </w:r>
      <w:r w:rsidRPr="00937128">
        <w:rPr>
          <w:i/>
        </w:rPr>
        <w:t>Volunteer Registration</w:t>
      </w:r>
      <w:r>
        <w:t xml:space="preserve"> worksheet. </w:t>
      </w:r>
    </w:p>
    <w:p w14:paraId="7640ABBD" w14:textId="4F682A5A" w:rsidR="00613104" w:rsidRDefault="00613104" w:rsidP="00613104">
      <w:pPr>
        <w:pStyle w:val="SAMProjectSteps"/>
        <w:numPr>
          <w:ilvl w:val="0"/>
          <w:numId w:val="0"/>
        </w:numPr>
        <w:ind w:left="907"/>
      </w:pPr>
      <w:r>
        <w:t xml:space="preserve">Delete the defined name </w:t>
      </w:r>
      <w:r>
        <w:rPr>
          <w:b/>
        </w:rPr>
        <w:t>Volunteer_Dat</w:t>
      </w:r>
      <w:r w:rsidR="005B6BCA">
        <w:rPr>
          <w:b/>
        </w:rPr>
        <w:t>a</w:t>
      </w:r>
      <w:r>
        <w:rPr>
          <w:b/>
        </w:rPr>
        <w:t xml:space="preserve"> </w:t>
      </w:r>
      <w:r>
        <w:t>associated with th</w:t>
      </w:r>
      <w:r w:rsidR="006052E2">
        <w:t>e range C4:C8 on this worksheet.</w:t>
      </w:r>
    </w:p>
    <w:p w14:paraId="2A095C6F" w14:textId="78F3839F" w:rsidR="00613104" w:rsidRDefault="00613104" w:rsidP="00613104">
      <w:pPr>
        <w:pStyle w:val="SAMProjectSteps"/>
        <w:ind w:left="907" w:hanging="547"/>
      </w:pPr>
      <w:r>
        <w:t xml:space="preserve">Dee created two macros to </w:t>
      </w:r>
      <w:r w:rsidR="00D91FB9">
        <w:t>use</w:t>
      </w:r>
      <w:r>
        <w:t xml:space="preserve"> on the </w:t>
      </w:r>
      <w:r w:rsidRPr="00CF6120">
        <w:rPr>
          <w:i/>
        </w:rPr>
        <w:t>Volunteer Registration</w:t>
      </w:r>
      <w:r>
        <w:t xml:space="preserve"> worksheet. She wants you to review the macros and assign them to buttons, to make them easier to access. </w:t>
      </w:r>
    </w:p>
    <w:p w14:paraId="442BE205" w14:textId="102887F8" w:rsidR="00613104" w:rsidRDefault="00613104" w:rsidP="00613104">
      <w:pPr>
        <w:pStyle w:val="SAMProjectSteps"/>
        <w:numPr>
          <w:ilvl w:val="0"/>
          <w:numId w:val="0"/>
        </w:numPr>
        <w:ind w:left="907"/>
      </w:pPr>
      <w:r>
        <w:t xml:space="preserve">Assign the </w:t>
      </w:r>
      <w:r w:rsidRPr="00312090">
        <w:t>Clear_Data</w:t>
      </w:r>
      <w:r>
        <w:rPr>
          <w:i/>
        </w:rPr>
        <w:t xml:space="preserve"> </w:t>
      </w:r>
      <w:r>
        <w:t xml:space="preserve">macro to the </w:t>
      </w:r>
      <w:r w:rsidRPr="000F5C9F">
        <w:t>Clear</w:t>
      </w:r>
      <w:r w:rsidR="005B6BCA">
        <w:t xml:space="preserve"> Data</w:t>
      </w:r>
      <w:r w:rsidR="00CF6120">
        <w:t xml:space="preserve"> macro button in </w:t>
      </w:r>
      <w:r w:rsidR="003542D3">
        <w:t>the range</w:t>
      </w:r>
      <w:r w:rsidR="00CF6120">
        <w:t xml:space="preserve"> B</w:t>
      </w:r>
      <w:r w:rsidR="003542D3">
        <w:t>10:</w:t>
      </w:r>
      <w:r w:rsidR="007A44DF">
        <w:t>B</w:t>
      </w:r>
      <w:r>
        <w:t>11.</w:t>
      </w:r>
    </w:p>
    <w:p w14:paraId="628AAF88" w14:textId="77777777" w:rsidR="00613104" w:rsidRDefault="00613104" w:rsidP="00613104">
      <w:pPr>
        <w:pStyle w:val="SAMProjectSteps"/>
        <w:ind w:left="907" w:hanging="547"/>
      </w:pPr>
      <w:r>
        <w:t xml:space="preserve">Edit the </w:t>
      </w:r>
      <w:r w:rsidRPr="00312090">
        <w:t>Clear_Data</w:t>
      </w:r>
      <w:r>
        <w:t xml:space="preserve"> macro (found in Module 1).</w:t>
      </w:r>
    </w:p>
    <w:p w14:paraId="7D7CECD0" w14:textId="3D8922C3" w:rsidR="00613104" w:rsidRDefault="00613104" w:rsidP="00613104">
      <w:pPr>
        <w:pStyle w:val="SAMProjectSteps"/>
        <w:numPr>
          <w:ilvl w:val="0"/>
          <w:numId w:val="0"/>
        </w:numPr>
        <w:ind w:left="907"/>
      </w:pPr>
      <w:r>
        <w:lastRenderedPageBreak/>
        <w:t xml:space="preserve">In the Clear_Data </w:t>
      </w:r>
      <w:r w:rsidRPr="008F56BE">
        <w:t>macro VBA code, change the range</w:t>
      </w:r>
      <w:r>
        <w:t xml:space="preserve"> used</w:t>
      </w:r>
      <w:r w:rsidRPr="008F56BE">
        <w:t xml:space="preserve"> in </w:t>
      </w:r>
      <w:r>
        <w:t xml:space="preserve">the code </w:t>
      </w:r>
      <w:r w:rsidRPr="008F56BE">
        <w:t xml:space="preserve">to the range </w:t>
      </w:r>
      <w:r>
        <w:t>C4:C8</w:t>
      </w:r>
      <w:r w:rsidRPr="008F56BE">
        <w:t xml:space="preserve">. The </w:t>
      </w:r>
      <w:r w:rsidR="000F5C9F">
        <w:t>edited</w:t>
      </w:r>
      <w:r w:rsidRPr="008F56BE">
        <w:t xml:space="preserve"> code should read: </w:t>
      </w:r>
      <w:r w:rsidRPr="006C3A68">
        <w:rPr>
          <w:b/>
        </w:rPr>
        <w:t>Range("C4:C8").Select</w:t>
      </w:r>
      <w:r w:rsidRPr="000437D7">
        <w:t xml:space="preserve"> </w:t>
      </w:r>
      <w:r w:rsidRPr="008F56BE">
        <w:t>(see Figure 3 for details)</w:t>
      </w:r>
      <w:r w:rsidR="000F5C9F">
        <w:t>.</w:t>
      </w:r>
    </w:p>
    <w:p w14:paraId="3C95E3CB" w14:textId="6747478A" w:rsidR="00613104" w:rsidRDefault="00613104" w:rsidP="00613104">
      <w:pPr>
        <w:pStyle w:val="SAMProjectSteps"/>
        <w:numPr>
          <w:ilvl w:val="0"/>
          <w:numId w:val="0"/>
        </w:numPr>
        <w:ind w:left="907"/>
      </w:pPr>
      <w:r w:rsidRPr="000437D7">
        <w:t>Run</w:t>
      </w:r>
      <w:r w:rsidRPr="008F56BE">
        <w:t xml:space="preserve"> the </w:t>
      </w:r>
      <w:r w:rsidRPr="000437D7">
        <w:t>Clear</w:t>
      </w:r>
      <w:r>
        <w:t>_</w:t>
      </w:r>
      <w:r w:rsidR="00312090">
        <w:t>D</w:t>
      </w:r>
      <w:r>
        <w:t xml:space="preserve">ata macro to confirm that the macro </w:t>
      </w:r>
      <w:r w:rsidRPr="008F56BE">
        <w:t>erases the value</w:t>
      </w:r>
      <w:r w:rsidR="005B6BCA">
        <w:t>s</w:t>
      </w:r>
      <w:r w:rsidRPr="008F56BE">
        <w:t xml:space="preserve"> in </w:t>
      </w:r>
      <w:r w:rsidR="005B6BCA">
        <w:t>the range C4:</w:t>
      </w:r>
      <w:r>
        <w:t>C8.</w:t>
      </w:r>
      <w:r w:rsidR="004763C7">
        <w:t xml:space="preserve"> (</w:t>
      </w:r>
      <w:r w:rsidR="004763C7" w:rsidRPr="004763C7">
        <w:rPr>
          <w:i/>
        </w:rPr>
        <w:t>Hint</w:t>
      </w:r>
      <w:r w:rsidR="004763C7">
        <w:t>: You must complete Step 17 correctly to receive credit.)</w:t>
      </w:r>
    </w:p>
    <w:p w14:paraId="5D50C2E1" w14:textId="7D60605E" w:rsidR="00613104" w:rsidRDefault="00FC7598" w:rsidP="00FC7598">
      <w:pPr>
        <w:pStyle w:val="SAMFigureLabels"/>
      </w:pPr>
      <w:r w:rsidRPr="00E901F7">
        <w:t>Figure</w:t>
      </w:r>
      <w:r>
        <w:t xml:space="preserve"> 3: Clear_Data() </w:t>
      </w:r>
      <w:r w:rsidR="006C42D3">
        <w:t>M</w:t>
      </w:r>
      <w:r>
        <w:t>acro</w:t>
      </w:r>
    </w:p>
    <w:p w14:paraId="06781B78" w14:textId="77777777" w:rsidR="00613104" w:rsidRDefault="00613104" w:rsidP="006C42D3">
      <w:pPr>
        <w:pStyle w:val="SAMProjectSteps"/>
        <w:numPr>
          <w:ilvl w:val="0"/>
          <w:numId w:val="0"/>
        </w:numPr>
        <w:jc w:val="center"/>
      </w:pPr>
      <w:r>
        <w:rPr>
          <w:lang w:eastAsia="ja-JP"/>
        </w:rPr>
        <w:drawing>
          <wp:inline distT="0" distB="0" distL="0" distR="0" wp14:anchorId="784134DA" wp14:editId="78957475">
            <wp:extent cx="5286375" cy="1990725"/>
            <wp:effectExtent l="152400" t="152400" r="371475" b="3714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86375" cy="1990725"/>
                    </a:xfrm>
                    <a:prstGeom prst="rect">
                      <a:avLst/>
                    </a:prstGeom>
                    <a:ln>
                      <a:noFill/>
                    </a:ln>
                    <a:effectLst>
                      <a:outerShdw blurRad="292100" dist="139700" dir="2700000" algn="tl" rotWithShape="0">
                        <a:srgbClr val="333333">
                          <a:alpha val="65000"/>
                        </a:srgbClr>
                      </a:outerShdw>
                    </a:effectLst>
                  </pic:spPr>
                </pic:pic>
              </a:graphicData>
            </a:graphic>
          </wp:inline>
        </w:drawing>
      </w:r>
    </w:p>
    <w:p w14:paraId="48C26BA3" w14:textId="3A866627" w:rsidR="00613104" w:rsidRDefault="00613104" w:rsidP="00613104">
      <w:pPr>
        <w:pStyle w:val="SAMProjectSteps"/>
        <w:ind w:left="907" w:hanging="547"/>
      </w:pPr>
      <w:r>
        <w:t xml:space="preserve">Create a </w:t>
      </w:r>
      <w:r w:rsidR="00CE2384">
        <w:t xml:space="preserve">form control </w:t>
      </w:r>
      <w:r>
        <w:t>macro button in the range C10:C11, next to the Clear Data button and then</w:t>
      </w:r>
      <w:r w:rsidR="00CF6120">
        <w:t xml:space="preserve"> complete the following actions:</w:t>
      </w:r>
    </w:p>
    <w:p w14:paraId="65A82A06" w14:textId="77777777" w:rsidR="00613104" w:rsidRDefault="00613104" w:rsidP="00613104">
      <w:pPr>
        <w:pStyle w:val="SAMProjectSteps"/>
        <w:numPr>
          <w:ilvl w:val="1"/>
          <w:numId w:val="5"/>
        </w:numPr>
      </w:pPr>
      <w:r>
        <w:t xml:space="preserve">Assign the macro </w:t>
      </w:r>
      <w:r w:rsidRPr="00013E55">
        <w:t>Record_Volunteer</w:t>
      </w:r>
      <w:r w:rsidRPr="005C1B50">
        <w:rPr>
          <w:i/>
        </w:rPr>
        <w:t xml:space="preserve"> </w:t>
      </w:r>
      <w:r>
        <w:t>to the butto</w:t>
      </w:r>
      <w:r w:rsidRPr="000E7AA1">
        <w:t>n.</w:t>
      </w:r>
      <w:r>
        <w:t xml:space="preserve"> </w:t>
      </w:r>
    </w:p>
    <w:p w14:paraId="7F6111E6" w14:textId="76D96131" w:rsidR="00613104" w:rsidRDefault="00613104" w:rsidP="00613104">
      <w:pPr>
        <w:pStyle w:val="SAMProjectSteps"/>
        <w:numPr>
          <w:ilvl w:val="1"/>
          <w:numId w:val="5"/>
        </w:numPr>
      </w:pPr>
      <w:r>
        <w:t xml:space="preserve">Change the button label </w:t>
      </w:r>
      <w:r w:rsidR="006E4CC8">
        <w:t>using</w:t>
      </w:r>
      <w:r>
        <w:t xml:space="preserve"> </w:t>
      </w:r>
      <w:r>
        <w:rPr>
          <w:b/>
        </w:rPr>
        <w:t>Record Volunteer</w:t>
      </w:r>
      <w:r w:rsidR="006E4CC8">
        <w:t xml:space="preserve"> as the new name</w:t>
      </w:r>
      <w:r>
        <w:t>.</w:t>
      </w:r>
    </w:p>
    <w:p w14:paraId="49F8B012" w14:textId="77777777" w:rsidR="00613104" w:rsidRDefault="00613104" w:rsidP="00613104">
      <w:pPr>
        <w:pStyle w:val="SAMProjectSteps"/>
        <w:ind w:left="907" w:hanging="547"/>
      </w:pPr>
      <w:r>
        <w:t xml:space="preserve">In cell C6, create a data validation rule that will only accept </w:t>
      </w:r>
      <w:r>
        <w:rPr>
          <w:b/>
        </w:rPr>
        <w:t xml:space="preserve">date </w:t>
      </w:r>
      <w:r>
        <w:t>values corresponding to the dates of the Reclaim the River event as described below:</w:t>
      </w:r>
    </w:p>
    <w:p w14:paraId="648784C5" w14:textId="2FC155CB" w:rsidR="00613104" w:rsidRDefault="00613104" w:rsidP="00613104">
      <w:pPr>
        <w:pStyle w:val="SAMProjectSteps"/>
        <w:numPr>
          <w:ilvl w:val="1"/>
          <w:numId w:val="5"/>
        </w:numPr>
      </w:pPr>
      <w:r>
        <w:t xml:space="preserve">The dates should be between </w:t>
      </w:r>
      <w:r w:rsidRPr="00A51A8C">
        <w:rPr>
          <w:b/>
        </w:rPr>
        <w:t>5/18/2018</w:t>
      </w:r>
      <w:r>
        <w:t xml:space="preserve"> and </w:t>
      </w:r>
      <w:r w:rsidRPr="00A51A8C">
        <w:rPr>
          <w:b/>
        </w:rPr>
        <w:t>5/20/2018</w:t>
      </w:r>
      <w:r w:rsidR="00013E55">
        <w:t>.</w:t>
      </w:r>
    </w:p>
    <w:p w14:paraId="3DFD586D" w14:textId="5F1E333A" w:rsidR="00613104" w:rsidRDefault="00613104" w:rsidP="00613104">
      <w:pPr>
        <w:pStyle w:val="SAMProjectSteps"/>
        <w:numPr>
          <w:ilvl w:val="1"/>
          <w:numId w:val="5"/>
        </w:numPr>
      </w:pPr>
      <w:r>
        <w:t xml:space="preserve">The input message should have the title </w:t>
      </w:r>
      <w:r>
        <w:rPr>
          <w:b/>
        </w:rPr>
        <w:t xml:space="preserve">Volunteer Date </w:t>
      </w:r>
      <w:r>
        <w:t xml:space="preserve">and should use the text </w:t>
      </w:r>
      <w:r>
        <w:rPr>
          <w:b/>
        </w:rPr>
        <w:t xml:space="preserve">Enter </w:t>
      </w:r>
      <w:r w:rsidR="00D86A19">
        <w:rPr>
          <w:b/>
        </w:rPr>
        <w:t>v</w:t>
      </w:r>
      <w:r>
        <w:rPr>
          <w:b/>
        </w:rPr>
        <w:t xml:space="preserve">olunteer </w:t>
      </w:r>
      <w:r w:rsidR="00D86A19">
        <w:rPr>
          <w:b/>
        </w:rPr>
        <w:t>d</w:t>
      </w:r>
      <w:r>
        <w:rPr>
          <w:b/>
        </w:rPr>
        <w:t xml:space="preserve">ate. </w:t>
      </w:r>
      <w:r w:rsidR="004C3F2D">
        <w:t xml:space="preserve">(including the period) </w:t>
      </w:r>
      <w:r>
        <w:t>as the Input message.</w:t>
      </w:r>
    </w:p>
    <w:p w14:paraId="3B3625CA" w14:textId="620D067A" w:rsidR="00613104" w:rsidRPr="00937128" w:rsidRDefault="00613104" w:rsidP="00613104">
      <w:pPr>
        <w:pStyle w:val="SAMProjectSteps"/>
        <w:numPr>
          <w:ilvl w:val="1"/>
          <w:numId w:val="5"/>
        </w:numPr>
      </w:pPr>
      <w:r>
        <w:t xml:space="preserve">The error alert should have the </w:t>
      </w:r>
      <w:r>
        <w:rPr>
          <w:b/>
        </w:rPr>
        <w:t xml:space="preserve">Stop </w:t>
      </w:r>
      <w:r>
        <w:t xml:space="preserve">style with </w:t>
      </w:r>
      <w:r>
        <w:rPr>
          <w:b/>
        </w:rPr>
        <w:t xml:space="preserve">Invalid </w:t>
      </w:r>
      <w:r w:rsidR="00D86A19">
        <w:rPr>
          <w:b/>
        </w:rPr>
        <w:t>v</w:t>
      </w:r>
      <w:r>
        <w:rPr>
          <w:b/>
        </w:rPr>
        <w:t xml:space="preserve">olunteer </w:t>
      </w:r>
      <w:r w:rsidR="00D86A19">
        <w:rPr>
          <w:b/>
        </w:rPr>
        <w:t>d</w:t>
      </w:r>
      <w:r>
        <w:rPr>
          <w:b/>
        </w:rPr>
        <w:t>ate</w:t>
      </w:r>
      <w:r>
        <w:t xml:space="preserve">. </w:t>
      </w:r>
      <w:r w:rsidR="004C3F2D">
        <w:t xml:space="preserve">(including the period) </w:t>
      </w:r>
      <w:r>
        <w:t>as the title.</w:t>
      </w:r>
      <w:r w:rsidRPr="00937128">
        <w:rPr>
          <w:b/>
        </w:rPr>
        <w:t xml:space="preserve"> </w:t>
      </w:r>
    </w:p>
    <w:p w14:paraId="27548835" w14:textId="3815DCA7" w:rsidR="00613104" w:rsidRDefault="00613104" w:rsidP="00613104">
      <w:pPr>
        <w:pStyle w:val="SAMProjectSteps"/>
        <w:ind w:left="907" w:hanging="547"/>
      </w:pPr>
      <w:r>
        <w:t xml:space="preserve">In cell C7, create a data validation rule that will only accept values from a </w:t>
      </w:r>
      <w:r>
        <w:rPr>
          <w:b/>
        </w:rPr>
        <w:t xml:space="preserve">list </w:t>
      </w:r>
      <w:r>
        <w:t>corresponding to the different assignment at the Reclaim by the</w:t>
      </w:r>
      <w:r w:rsidR="00BB06C0">
        <w:t xml:space="preserve"> River event as described below:</w:t>
      </w:r>
    </w:p>
    <w:p w14:paraId="70FA1A37" w14:textId="77777777" w:rsidR="00613104" w:rsidRPr="009259A1" w:rsidRDefault="00613104" w:rsidP="00613104">
      <w:pPr>
        <w:pStyle w:val="ProjectBodyText"/>
        <w:numPr>
          <w:ilvl w:val="1"/>
          <w:numId w:val="5"/>
        </w:numPr>
        <w:mirrorIndents w:val="0"/>
      </w:pPr>
      <w:r>
        <w:t xml:space="preserve">The validation rule should ignore blanks and appear as an </w:t>
      </w:r>
      <w:r>
        <w:rPr>
          <w:b/>
        </w:rPr>
        <w:t xml:space="preserve">in-cell </w:t>
      </w:r>
      <w:r w:rsidRPr="00CD7348">
        <w:rPr>
          <w:b/>
        </w:rPr>
        <w:t>dropdown</w:t>
      </w:r>
      <w:r w:rsidRPr="00013E55">
        <w:t>.</w:t>
      </w:r>
    </w:p>
    <w:p w14:paraId="45CC9C54" w14:textId="68200734" w:rsidR="00613104" w:rsidRPr="00A61C8E" w:rsidRDefault="00013E55" w:rsidP="00613104">
      <w:pPr>
        <w:pStyle w:val="ProjectBodyText"/>
        <w:numPr>
          <w:ilvl w:val="1"/>
          <w:numId w:val="5"/>
        </w:numPr>
        <w:mirrorIndents w:val="0"/>
        <w:rPr>
          <w:b/>
        </w:rPr>
      </w:pPr>
      <w:r>
        <w:t>Enter</w:t>
      </w:r>
      <w:r w:rsidR="00613104">
        <w:t xml:space="preserve"> the following list:</w:t>
      </w:r>
      <w:r w:rsidR="00613104" w:rsidRPr="00A61C8E">
        <w:t xml:space="preserve"> </w:t>
      </w:r>
      <w:r w:rsidR="00613104" w:rsidRPr="00A61C8E">
        <w:rPr>
          <w:b/>
        </w:rPr>
        <w:t>Waterfront Cleanup, River Cleanup, Landscaping, Material Transport, Refreshments, Support</w:t>
      </w:r>
      <w:r>
        <w:t xml:space="preserve"> as the validation source.</w:t>
      </w:r>
    </w:p>
    <w:p w14:paraId="55960F2B" w14:textId="6500DE37" w:rsidR="00613104" w:rsidRDefault="00613104" w:rsidP="00613104">
      <w:pPr>
        <w:pStyle w:val="SAMProjectSteps"/>
        <w:numPr>
          <w:ilvl w:val="1"/>
          <w:numId w:val="5"/>
        </w:numPr>
      </w:pPr>
      <w:r>
        <w:lastRenderedPageBreak/>
        <w:t xml:space="preserve">The input message should have the title </w:t>
      </w:r>
      <w:r>
        <w:rPr>
          <w:b/>
        </w:rPr>
        <w:t xml:space="preserve">Assignment </w:t>
      </w:r>
      <w:r>
        <w:t xml:space="preserve">and should use </w:t>
      </w:r>
      <w:r>
        <w:rPr>
          <w:b/>
        </w:rPr>
        <w:t xml:space="preserve">Select an assignment from the list. </w:t>
      </w:r>
      <w:r w:rsidR="004C3F2D">
        <w:t xml:space="preserve">(including the period) </w:t>
      </w:r>
      <w:r>
        <w:t>as the Input message.</w:t>
      </w:r>
    </w:p>
    <w:p w14:paraId="78D0B77D" w14:textId="2A776B27" w:rsidR="00613104" w:rsidRPr="00A61C8E" w:rsidRDefault="00613104" w:rsidP="00613104">
      <w:pPr>
        <w:pStyle w:val="SAMProjectSteps"/>
        <w:numPr>
          <w:ilvl w:val="1"/>
          <w:numId w:val="5"/>
        </w:numPr>
      </w:pPr>
      <w:r>
        <w:t xml:space="preserve">The error alert should have the </w:t>
      </w:r>
      <w:r>
        <w:rPr>
          <w:b/>
        </w:rPr>
        <w:t xml:space="preserve">Stop </w:t>
      </w:r>
      <w:r>
        <w:t xml:space="preserve">style with </w:t>
      </w:r>
      <w:r>
        <w:rPr>
          <w:b/>
        </w:rPr>
        <w:t xml:space="preserve">Invalid </w:t>
      </w:r>
      <w:r w:rsidR="00D86A19">
        <w:rPr>
          <w:b/>
        </w:rPr>
        <w:t>a</w:t>
      </w:r>
      <w:r>
        <w:rPr>
          <w:b/>
        </w:rPr>
        <w:t>ssignment.</w:t>
      </w:r>
      <w:r>
        <w:t xml:space="preserve"> </w:t>
      </w:r>
      <w:r w:rsidR="004C3F2D">
        <w:t xml:space="preserve">(including the period) </w:t>
      </w:r>
      <w:r>
        <w:t>as the title.</w:t>
      </w:r>
      <w:r w:rsidRPr="00937128">
        <w:rPr>
          <w:b/>
        </w:rPr>
        <w:t xml:space="preserve"> </w:t>
      </w:r>
    </w:p>
    <w:p w14:paraId="7A1C3290" w14:textId="77777777" w:rsidR="00613104" w:rsidRDefault="00613104" w:rsidP="00613104">
      <w:pPr>
        <w:pStyle w:val="SAMProjectSteps"/>
        <w:ind w:left="907" w:hanging="547"/>
      </w:pPr>
      <w:r>
        <w:t xml:space="preserve">Edit the data validation rule associated with cell C8 as described below: </w:t>
      </w:r>
    </w:p>
    <w:p w14:paraId="26CCBDC4" w14:textId="1D70D1AD" w:rsidR="00613104" w:rsidRDefault="00613104" w:rsidP="00613104">
      <w:pPr>
        <w:pStyle w:val="SAMProjectSteps"/>
        <w:numPr>
          <w:ilvl w:val="1"/>
          <w:numId w:val="5"/>
        </w:numPr>
      </w:pPr>
      <w:r>
        <w:t xml:space="preserve">The input message should have the title </w:t>
      </w:r>
      <w:r>
        <w:rPr>
          <w:b/>
        </w:rPr>
        <w:t xml:space="preserve">T-Shirt Size </w:t>
      </w:r>
      <w:r>
        <w:t xml:space="preserve">and should use </w:t>
      </w:r>
      <w:r>
        <w:rPr>
          <w:b/>
        </w:rPr>
        <w:t xml:space="preserve">Select a t-shirt size from the list. </w:t>
      </w:r>
      <w:r w:rsidR="004C3F2D">
        <w:t xml:space="preserve">(including the period) </w:t>
      </w:r>
      <w:r>
        <w:t>as the Input message.</w:t>
      </w:r>
    </w:p>
    <w:p w14:paraId="1798E0FF" w14:textId="75AE6152" w:rsidR="00613104" w:rsidRPr="00A61C8E" w:rsidRDefault="00613104" w:rsidP="00613104">
      <w:pPr>
        <w:pStyle w:val="SAMProjectSteps"/>
        <w:numPr>
          <w:ilvl w:val="1"/>
          <w:numId w:val="5"/>
        </w:numPr>
      </w:pPr>
      <w:r>
        <w:t xml:space="preserve">The error alert should have the </w:t>
      </w:r>
      <w:r>
        <w:rPr>
          <w:b/>
        </w:rPr>
        <w:t xml:space="preserve">Stop </w:t>
      </w:r>
      <w:r>
        <w:t xml:space="preserve">style with </w:t>
      </w:r>
      <w:r>
        <w:rPr>
          <w:b/>
        </w:rPr>
        <w:t xml:space="preserve">Select a valid t-shirt size. </w:t>
      </w:r>
      <w:r w:rsidR="004C3F2D">
        <w:t xml:space="preserve">(including the period) </w:t>
      </w:r>
      <w:r>
        <w:t>as the title.</w:t>
      </w:r>
      <w:r w:rsidRPr="00937128">
        <w:rPr>
          <w:b/>
        </w:rPr>
        <w:t xml:space="preserve"> </w:t>
      </w:r>
    </w:p>
    <w:p w14:paraId="5EFC537A" w14:textId="77777777" w:rsidR="00613104" w:rsidRDefault="00613104" w:rsidP="00613104">
      <w:pPr>
        <w:pStyle w:val="SAMProjectSteps"/>
        <w:ind w:left="907" w:hanging="547"/>
      </w:pPr>
      <w:r>
        <w:t>Enter the following volunteer information into the worksheet:</w:t>
      </w:r>
    </w:p>
    <w:p w14:paraId="111B5C0B" w14:textId="1702270D" w:rsidR="00613104" w:rsidRDefault="00613104" w:rsidP="00613104">
      <w:pPr>
        <w:pStyle w:val="SAMProjectSteps"/>
        <w:numPr>
          <w:ilvl w:val="1"/>
          <w:numId w:val="5"/>
        </w:numPr>
      </w:pPr>
      <w:r>
        <w:t xml:space="preserve">In cell C4, enter </w:t>
      </w:r>
      <w:r>
        <w:rPr>
          <w:b/>
        </w:rPr>
        <w:t xml:space="preserve">Kate </w:t>
      </w:r>
      <w:r w:rsidR="009D4F77">
        <w:rPr>
          <w:b/>
        </w:rPr>
        <w:t>Bryant</w:t>
      </w:r>
      <w:r>
        <w:rPr>
          <w:b/>
        </w:rPr>
        <w:t xml:space="preserve"> </w:t>
      </w:r>
      <w:r>
        <w:t>as the Volunteer Name.</w:t>
      </w:r>
    </w:p>
    <w:p w14:paraId="61A6DAF9" w14:textId="77777777" w:rsidR="00613104" w:rsidRDefault="00613104" w:rsidP="00613104">
      <w:pPr>
        <w:pStyle w:val="SAMProjectSteps"/>
        <w:numPr>
          <w:ilvl w:val="1"/>
          <w:numId w:val="5"/>
        </w:numPr>
      </w:pPr>
      <w:r>
        <w:t xml:space="preserve">In cell C5, enter </w:t>
      </w:r>
      <w:r>
        <w:rPr>
          <w:b/>
        </w:rPr>
        <w:t xml:space="preserve">Ultimate Craft Center </w:t>
      </w:r>
      <w:r>
        <w:t>as the Organization.</w:t>
      </w:r>
    </w:p>
    <w:p w14:paraId="592B7F83" w14:textId="77777777" w:rsidR="00613104" w:rsidRDefault="00613104" w:rsidP="00613104">
      <w:pPr>
        <w:pStyle w:val="SAMProjectSteps"/>
        <w:numPr>
          <w:ilvl w:val="1"/>
          <w:numId w:val="5"/>
        </w:numPr>
      </w:pPr>
      <w:r>
        <w:t xml:space="preserve">In cell C6, enter </w:t>
      </w:r>
      <w:r>
        <w:rPr>
          <w:b/>
        </w:rPr>
        <w:t xml:space="preserve">5/19/2018 </w:t>
      </w:r>
      <w:r>
        <w:t>as the Volunteer Date.</w:t>
      </w:r>
    </w:p>
    <w:p w14:paraId="74C7A47F" w14:textId="77777777" w:rsidR="00613104" w:rsidRDefault="00613104" w:rsidP="00613104">
      <w:pPr>
        <w:pStyle w:val="SAMProjectSteps"/>
        <w:numPr>
          <w:ilvl w:val="1"/>
          <w:numId w:val="5"/>
        </w:numPr>
      </w:pPr>
      <w:r>
        <w:t xml:space="preserve">In cell C7, select </w:t>
      </w:r>
      <w:r>
        <w:rPr>
          <w:b/>
        </w:rPr>
        <w:t xml:space="preserve">River Cleanup </w:t>
      </w:r>
      <w:r>
        <w:t>as the Assignment.</w:t>
      </w:r>
    </w:p>
    <w:p w14:paraId="29FE8929" w14:textId="54033368" w:rsidR="00613104" w:rsidRDefault="00613104" w:rsidP="00613104">
      <w:pPr>
        <w:pStyle w:val="SAMProjectSteps"/>
        <w:numPr>
          <w:ilvl w:val="1"/>
          <w:numId w:val="5"/>
        </w:numPr>
      </w:pPr>
      <w:r>
        <w:t xml:space="preserve">In cell C8, select </w:t>
      </w:r>
      <w:r>
        <w:rPr>
          <w:b/>
        </w:rPr>
        <w:t xml:space="preserve">S </w:t>
      </w:r>
      <w:r>
        <w:t xml:space="preserve">as the T-Shirt </w:t>
      </w:r>
      <w:r w:rsidR="006639BE">
        <w:t>S</w:t>
      </w:r>
      <w:r>
        <w:t xml:space="preserve">ize. </w:t>
      </w:r>
    </w:p>
    <w:p w14:paraId="24E0A876" w14:textId="77777777" w:rsidR="00613104" w:rsidRDefault="00613104" w:rsidP="00613104">
      <w:pPr>
        <w:pStyle w:val="SAMProjectSteps"/>
        <w:ind w:left="907" w:hanging="547"/>
      </w:pPr>
      <w:r>
        <w:t xml:space="preserve">With all the changes that you’ve made to the worksheet, Dee now wants to make sure that no further changes can be made. </w:t>
      </w:r>
    </w:p>
    <w:p w14:paraId="23F57749" w14:textId="428B089D" w:rsidR="00613104" w:rsidRDefault="00613104" w:rsidP="00856D2B">
      <w:pPr>
        <w:pStyle w:val="SAMProjectSteps"/>
        <w:numPr>
          <w:ilvl w:val="0"/>
          <w:numId w:val="0"/>
        </w:numPr>
        <w:ind w:left="907"/>
      </w:pPr>
      <w:r>
        <w:t xml:space="preserve">Format the range </w:t>
      </w:r>
      <w:r w:rsidRPr="00013E55">
        <w:t>C4:C8</w:t>
      </w:r>
      <w:r>
        <w:t>, so that the cells in this range are unlocked.</w:t>
      </w:r>
      <w:r w:rsidR="00856D2B">
        <w:t xml:space="preserve"> Then p</w:t>
      </w:r>
      <w:r w:rsidRPr="00D06638">
        <w:t>rotect</w:t>
      </w:r>
      <w:r>
        <w:t xml:space="preserve"> the </w:t>
      </w:r>
      <w:r w:rsidRPr="00CC7E01">
        <w:rPr>
          <w:i/>
        </w:rPr>
        <w:t xml:space="preserve">Volunteer </w:t>
      </w:r>
      <w:r w:rsidR="00856D2B" w:rsidRPr="00CC7E01">
        <w:rPr>
          <w:i/>
        </w:rPr>
        <w:t>Registration</w:t>
      </w:r>
      <w:r>
        <w:t xml:space="preserve"> worksheet</w:t>
      </w:r>
      <w:r w:rsidR="000F251C">
        <w:t xml:space="preserve"> </w:t>
      </w:r>
      <w:r w:rsidR="00856D2B">
        <w:t>without using</w:t>
      </w:r>
      <w:r>
        <w:t xml:space="preserve"> a password</w:t>
      </w:r>
      <w:r w:rsidR="000F251C">
        <w:t xml:space="preserve"> and using the default settings</w:t>
      </w:r>
      <w:r>
        <w:t>.</w:t>
      </w:r>
    </w:p>
    <w:p w14:paraId="1AEDE478" w14:textId="6A5D13EB" w:rsidR="00613104" w:rsidRDefault="00613104" w:rsidP="00613104">
      <w:pPr>
        <w:pStyle w:val="SAMProjectSteps"/>
        <w:ind w:left="907" w:hanging="547"/>
      </w:pPr>
      <w:r w:rsidRPr="00D06638">
        <w:t>Protect</w:t>
      </w:r>
      <w:r>
        <w:t xml:space="preserve"> the structu</w:t>
      </w:r>
      <w:r w:rsidRPr="000D3F6F">
        <w:t>re of the current work</w:t>
      </w:r>
      <w:r>
        <w:t>b</w:t>
      </w:r>
      <w:r w:rsidRPr="000D3F6F">
        <w:t>oo</w:t>
      </w:r>
      <w:r>
        <w:t>k</w:t>
      </w:r>
      <w:r w:rsidR="00E10069">
        <w:t xml:space="preserve"> without using</w:t>
      </w:r>
      <w:r>
        <w:t xml:space="preserve"> a password.</w:t>
      </w:r>
    </w:p>
    <w:p w14:paraId="336284DE" w14:textId="42ADE9FA" w:rsidR="00613104" w:rsidRDefault="00613104" w:rsidP="00BB06C0">
      <w:pPr>
        <w:pStyle w:val="SAMProjectSteps"/>
        <w:numPr>
          <w:ilvl w:val="0"/>
          <w:numId w:val="0"/>
        </w:numPr>
      </w:pPr>
      <w:r>
        <w:t xml:space="preserve">Your workbook should look like the Final Figures on the following pages. Save your changes, close the document, and </w:t>
      </w:r>
      <w:r w:rsidR="003E42AF">
        <w:t xml:space="preserve">then </w:t>
      </w:r>
      <w:r>
        <w:t>exit Excel. Follow the directions on the SAM website to submit your completed project.</w:t>
      </w:r>
    </w:p>
    <w:p w14:paraId="24F5E148" w14:textId="07D0493F" w:rsidR="005627D5" w:rsidRDefault="005627D5" w:rsidP="00613104">
      <w:pPr>
        <w:pStyle w:val="SAMProjectSteps"/>
        <w:numPr>
          <w:ilvl w:val="0"/>
          <w:numId w:val="0"/>
        </w:numPr>
        <w:ind w:left="360"/>
      </w:pPr>
    </w:p>
    <w:p w14:paraId="6DC4C02F" w14:textId="18EAA9EB" w:rsidR="005627D5" w:rsidRDefault="005627D5" w:rsidP="005627D5">
      <w:pPr>
        <w:pStyle w:val="SAMFigureLabels"/>
      </w:pPr>
      <w:r w:rsidRPr="00292F93">
        <w:lastRenderedPageBreak/>
        <w:t>Final</w:t>
      </w:r>
      <w:r w:rsidRPr="001438E5">
        <w:t xml:space="preserve"> Figure</w:t>
      </w:r>
      <w:r>
        <w:t xml:space="preserve"> 1: Volunteer Totals Worksheet</w:t>
      </w:r>
      <w:r w:rsidRPr="00D27629">
        <w:t xml:space="preserve"> </w:t>
      </w:r>
    </w:p>
    <w:p w14:paraId="1D0DB676" w14:textId="7DA2C659" w:rsidR="00D87322" w:rsidRDefault="005627D5" w:rsidP="005627D5">
      <w:pPr>
        <w:pStyle w:val="SAMProjectSteps"/>
        <w:numPr>
          <w:ilvl w:val="0"/>
          <w:numId w:val="0"/>
        </w:numPr>
        <w:jc w:val="center"/>
      </w:pPr>
      <w:r>
        <w:rPr>
          <w:rFonts w:eastAsiaTheme="majorEastAsia" w:cstheme="majorBidi"/>
          <w:b/>
          <w:bCs/>
          <w:color w:val="4B4B4B"/>
          <w:sz w:val="22"/>
          <w:szCs w:val="22"/>
          <w:lang w:eastAsia="ja-JP"/>
        </w:rPr>
        <w:drawing>
          <wp:inline distT="0" distB="0" distL="0" distR="0" wp14:anchorId="188D5EF6" wp14:editId="4C0440F1">
            <wp:extent cx="5400675" cy="4151838"/>
            <wp:effectExtent l="152400" t="152400" r="352425" b="3632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tretch>
                      <a:fillRect/>
                    </a:stretch>
                  </pic:blipFill>
                  <pic:spPr bwMode="auto">
                    <a:xfrm>
                      <a:off x="0" y="0"/>
                      <a:ext cx="5409603" cy="4158701"/>
                    </a:xfrm>
                    <a:prstGeom prst="rect">
                      <a:avLst/>
                    </a:prstGeom>
                    <a:ln>
                      <a:noFill/>
                    </a:ln>
                    <a:effectLst>
                      <a:outerShdw blurRad="292100" dist="139700" dir="2700000" algn="tl" rotWithShape="0">
                        <a:srgbClr val="333333">
                          <a:alpha val="65000"/>
                        </a:srgbClr>
                      </a:outerShdw>
                    </a:effectLst>
                  </pic:spPr>
                </pic:pic>
              </a:graphicData>
            </a:graphic>
          </wp:inline>
        </w:drawing>
      </w:r>
    </w:p>
    <w:p w14:paraId="33C76557" w14:textId="3D504825" w:rsidR="005627D5" w:rsidRDefault="005627D5" w:rsidP="005627D5">
      <w:pPr>
        <w:pStyle w:val="SAMFigureLabels"/>
      </w:pPr>
      <w:r w:rsidRPr="00292F93">
        <w:t>Final</w:t>
      </w:r>
      <w:r w:rsidRPr="001438E5">
        <w:t xml:space="preserve"> Figure</w:t>
      </w:r>
      <w:r>
        <w:t xml:space="preserve"> 2: Volunteer Letterhead Worksheet</w:t>
      </w:r>
      <w:r w:rsidRPr="00D27629">
        <w:t xml:space="preserve"> </w:t>
      </w:r>
    </w:p>
    <w:p w14:paraId="68A0468E" w14:textId="54E9B6B1" w:rsidR="005627D5" w:rsidRDefault="005627D5" w:rsidP="00BB06C0">
      <w:pPr>
        <w:pStyle w:val="SAMProjectSteps"/>
        <w:numPr>
          <w:ilvl w:val="0"/>
          <w:numId w:val="0"/>
        </w:numPr>
        <w:jc w:val="center"/>
      </w:pPr>
      <w:r>
        <w:rPr>
          <w:rFonts w:eastAsiaTheme="majorEastAsia" w:cstheme="majorBidi"/>
          <w:b/>
          <w:bCs/>
          <w:color w:val="4B4B4B"/>
          <w:sz w:val="22"/>
          <w:szCs w:val="22"/>
          <w:lang w:eastAsia="ja-JP"/>
        </w:rPr>
        <w:drawing>
          <wp:inline distT="0" distB="0" distL="0" distR="0" wp14:anchorId="039BA7FC" wp14:editId="306F11E8">
            <wp:extent cx="5643541" cy="950925"/>
            <wp:effectExtent l="152400" t="152400" r="357505" b="3638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tretch>
                      <a:fillRect/>
                    </a:stretch>
                  </pic:blipFill>
                  <pic:spPr bwMode="auto">
                    <a:xfrm>
                      <a:off x="0" y="0"/>
                      <a:ext cx="5643541" cy="950925"/>
                    </a:xfrm>
                    <a:prstGeom prst="rect">
                      <a:avLst/>
                    </a:prstGeom>
                    <a:ln>
                      <a:noFill/>
                    </a:ln>
                    <a:effectLst>
                      <a:outerShdw blurRad="292100" dist="139700" dir="2700000" algn="tl" rotWithShape="0">
                        <a:srgbClr val="333333">
                          <a:alpha val="65000"/>
                        </a:srgbClr>
                      </a:outerShdw>
                    </a:effectLst>
                  </pic:spPr>
                </pic:pic>
              </a:graphicData>
            </a:graphic>
          </wp:inline>
        </w:drawing>
      </w:r>
    </w:p>
    <w:p w14:paraId="3DE6DB45" w14:textId="64AA8533" w:rsidR="005627D5" w:rsidRDefault="005627D5" w:rsidP="005627D5">
      <w:pPr>
        <w:pStyle w:val="SAMFigureLabels"/>
      </w:pPr>
      <w:r w:rsidRPr="00292F93">
        <w:lastRenderedPageBreak/>
        <w:t>Final</w:t>
      </w:r>
      <w:r w:rsidRPr="001438E5">
        <w:t xml:space="preserve"> Figure</w:t>
      </w:r>
      <w:r>
        <w:t xml:space="preserve"> 3: Volunteer Records Worksheet</w:t>
      </w:r>
      <w:r w:rsidRPr="00D27629">
        <w:t xml:space="preserve"> </w:t>
      </w:r>
    </w:p>
    <w:p w14:paraId="25128EA0" w14:textId="02C044CB" w:rsidR="005627D5" w:rsidRDefault="005627D5" w:rsidP="00BB06C0">
      <w:pPr>
        <w:pStyle w:val="SAMProjectSteps"/>
        <w:numPr>
          <w:ilvl w:val="0"/>
          <w:numId w:val="0"/>
        </w:numPr>
        <w:jc w:val="center"/>
      </w:pPr>
      <w:r>
        <w:rPr>
          <w:rFonts w:eastAsiaTheme="majorEastAsia" w:cstheme="majorBidi"/>
          <w:b/>
          <w:bCs/>
          <w:color w:val="4B4B4B"/>
          <w:sz w:val="22"/>
          <w:szCs w:val="22"/>
          <w:lang w:eastAsia="ja-JP"/>
        </w:rPr>
        <w:drawing>
          <wp:inline distT="0" distB="0" distL="0" distR="0" wp14:anchorId="4FAA9B9D" wp14:editId="6DD19F0A">
            <wp:extent cx="5643541" cy="1537400"/>
            <wp:effectExtent l="152400" t="152400" r="357505" b="3676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tretch>
                      <a:fillRect/>
                    </a:stretch>
                  </pic:blipFill>
                  <pic:spPr bwMode="auto">
                    <a:xfrm>
                      <a:off x="0" y="0"/>
                      <a:ext cx="5643541" cy="1537400"/>
                    </a:xfrm>
                    <a:prstGeom prst="rect">
                      <a:avLst/>
                    </a:prstGeom>
                    <a:ln>
                      <a:noFill/>
                    </a:ln>
                    <a:effectLst>
                      <a:outerShdw blurRad="292100" dist="139700" dir="2700000" algn="tl" rotWithShape="0">
                        <a:srgbClr val="333333">
                          <a:alpha val="65000"/>
                        </a:srgbClr>
                      </a:outerShdw>
                    </a:effectLst>
                  </pic:spPr>
                </pic:pic>
              </a:graphicData>
            </a:graphic>
          </wp:inline>
        </w:drawing>
      </w:r>
    </w:p>
    <w:p w14:paraId="537D9FF2" w14:textId="54312C66" w:rsidR="005627D5" w:rsidRDefault="005627D5" w:rsidP="005627D5">
      <w:pPr>
        <w:pStyle w:val="SAMFigureLabels"/>
      </w:pPr>
      <w:r w:rsidRPr="00292F93">
        <w:t>Final</w:t>
      </w:r>
      <w:r w:rsidRPr="001438E5">
        <w:t xml:space="preserve"> Figure</w:t>
      </w:r>
      <w:r>
        <w:t xml:space="preserve"> 4: Volunteer Registration Worksheet</w:t>
      </w:r>
      <w:r w:rsidRPr="00D27629">
        <w:t xml:space="preserve"> </w:t>
      </w:r>
    </w:p>
    <w:p w14:paraId="251BDC37" w14:textId="156DE7CD" w:rsidR="005627D5" w:rsidRPr="00FA05AC" w:rsidRDefault="005627D5" w:rsidP="00BB06C0">
      <w:pPr>
        <w:pStyle w:val="SAMProjectSteps"/>
        <w:numPr>
          <w:ilvl w:val="0"/>
          <w:numId w:val="0"/>
        </w:numPr>
        <w:jc w:val="center"/>
      </w:pPr>
      <w:r>
        <w:rPr>
          <w:rFonts w:eastAsiaTheme="majorEastAsia" w:cstheme="majorBidi"/>
          <w:b/>
          <w:bCs/>
          <w:color w:val="4B4B4B"/>
          <w:sz w:val="22"/>
          <w:szCs w:val="22"/>
          <w:lang w:eastAsia="ja-JP"/>
        </w:rPr>
        <w:drawing>
          <wp:inline distT="0" distB="0" distL="0" distR="0" wp14:anchorId="346251A1" wp14:editId="647BBCED">
            <wp:extent cx="5308361" cy="2721470"/>
            <wp:effectExtent l="152400" t="152400" r="368935" b="3651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tretch>
                      <a:fillRect/>
                    </a:stretch>
                  </pic:blipFill>
                  <pic:spPr bwMode="auto">
                    <a:xfrm>
                      <a:off x="0" y="0"/>
                      <a:ext cx="5308361" cy="2721470"/>
                    </a:xfrm>
                    <a:prstGeom prst="rect">
                      <a:avLst/>
                    </a:prstGeom>
                    <a:ln>
                      <a:noFill/>
                    </a:ln>
                    <a:effectLst>
                      <a:outerShdw blurRad="292100" dist="139700" dir="2700000" algn="tl" rotWithShape="0">
                        <a:srgbClr val="333333">
                          <a:alpha val="65000"/>
                        </a:srgbClr>
                      </a:outerShdw>
                    </a:effectLst>
                  </pic:spPr>
                </pic:pic>
              </a:graphicData>
            </a:graphic>
          </wp:inline>
        </w:drawing>
      </w:r>
    </w:p>
    <w:sectPr w:rsidR="005627D5" w:rsidRPr="00FA05AC" w:rsidSect="006735AD">
      <w:headerReference w:type="default" r:id="rId16"/>
      <w:footerReference w:type="even" r:id="rId17"/>
      <w:headerReference w:type="first" r:id="rId18"/>
      <w:pgSz w:w="12240" w:h="15840"/>
      <w:pgMar w:top="1080" w:right="1800" w:bottom="1440" w:left="1440" w:header="432"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8C2CD" w14:textId="77777777" w:rsidR="001C7CC2" w:rsidRDefault="001C7CC2" w:rsidP="006D5EE3">
      <w:r>
        <w:separator/>
      </w:r>
    </w:p>
  </w:endnote>
  <w:endnote w:type="continuationSeparator" w:id="0">
    <w:p w14:paraId="61800B7F" w14:textId="77777777" w:rsidR="001C7CC2" w:rsidRDefault="001C7CC2"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panose1 w:val="020B0600040502020204"/>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000"/>
    </w:tblGrid>
    <w:tr w:rsidR="00345BC0" w14:paraId="397EB3D9" w14:textId="77777777" w:rsidTr="00F77F20">
      <w:tc>
        <w:tcPr>
          <w:tcW w:w="5000" w:type="pct"/>
          <w:shd w:val="clear" w:color="auto" w:fill="F5F5F5"/>
        </w:tcPr>
        <w:p w14:paraId="1D329B5B" w14:textId="77777777" w:rsidR="00345BC0" w:rsidRPr="00DD3452" w:rsidRDefault="00345BC0" w:rsidP="00BE51A9">
          <w:r w:rsidRPr="00DD3452">
            <w:rPr>
              <w:rFonts w:ascii="Calibri" w:hAnsi="Calibri"/>
              <w:b/>
            </w:rPr>
            <w:fldChar w:fldCharType="begin"/>
          </w:r>
          <w:r w:rsidRPr="00DD3452">
            <w:rPr>
              <w:rFonts w:ascii="Calibri" w:hAnsi="Calibri"/>
              <w:b/>
              <w:sz w:val="24"/>
              <w:szCs w:val="24"/>
            </w:rPr>
            <w:instrText xml:space="preserve"> PAGE   \* MERGEFORMAT </w:instrText>
          </w:r>
          <w:r w:rsidRPr="00DD3452">
            <w:rPr>
              <w:rFonts w:ascii="Calibri" w:hAnsi="Calibri"/>
              <w:b/>
            </w:rPr>
            <w:fldChar w:fldCharType="separate"/>
          </w:r>
          <w:r>
            <w:rPr>
              <w:rFonts w:ascii="Calibri" w:hAnsi="Calibri"/>
              <w:b/>
              <w:sz w:val="24"/>
              <w:szCs w:val="24"/>
            </w:rPr>
            <w:t>2</w:t>
          </w:r>
          <w:r w:rsidRPr="00DD3452">
            <w:rPr>
              <w:rFonts w:ascii="Calibri" w:hAnsi="Calibri"/>
              <w:b/>
            </w:rPr>
            <w:fldChar w:fldCharType="end"/>
          </w:r>
        </w:p>
      </w:tc>
    </w:tr>
  </w:tbl>
  <w:p w14:paraId="4CC651BD" w14:textId="77777777" w:rsidR="00345BC0" w:rsidRDefault="00345BC0" w:rsidP="00F64E64">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A9D0A" w14:textId="77777777" w:rsidR="001C7CC2" w:rsidRDefault="001C7CC2" w:rsidP="006D5EE3">
      <w:r>
        <w:separator/>
      </w:r>
    </w:p>
  </w:footnote>
  <w:footnote w:type="continuationSeparator" w:id="0">
    <w:p w14:paraId="0100B649" w14:textId="77777777" w:rsidR="001C7CC2" w:rsidRDefault="001C7CC2"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75BEE" w14:textId="5C37E07C" w:rsidR="00345BC0" w:rsidRPr="000A15B7" w:rsidRDefault="00613104" w:rsidP="009422D0">
    <w:pPr>
      <w:rPr>
        <w:color w:val="4D4D4D" w:themeColor="accent6"/>
        <w:sz w:val="22"/>
      </w:rPr>
    </w:pPr>
    <w:r>
      <w:rPr>
        <w:b/>
        <w:color w:val="4D4D4D" w:themeColor="accent6"/>
        <w:sz w:val="22"/>
      </w:rPr>
      <w:t>New Perspectives</w:t>
    </w:r>
    <w:r w:rsidR="00345BC0" w:rsidRPr="000A15B7">
      <w:rPr>
        <w:b/>
        <w:color w:val="4D4D4D" w:themeColor="accent6"/>
        <w:sz w:val="22"/>
      </w:rPr>
      <w:t xml:space="preserve"> </w:t>
    </w:r>
    <w:r w:rsidR="00345BC0" w:rsidRPr="000A15B7">
      <w:rPr>
        <w:color w:val="4D4D4D" w:themeColor="accent6"/>
        <w:sz w:val="22"/>
      </w:rPr>
      <w:t>Excel 201</w:t>
    </w:r>
    <w:r w:rsidR="00B63AB8" w:rsidRPr="000A15B7">
      <w:rPr>
        <w:color w:val="4D4D4D" w:themeColor="accent6"/>
        <w:sz w:val="22"/>
      </w:rPr>
      <w:t>6</w:t>
    </w:r>
    <w:r w:rsidR="00B57BC2">
      <w:rPr>
        <w:color w:val="4D4D4D" w:themeColor="accent6"/>
        <w:sz w:val="22"/>
      </w:rPr>
      <w:t xml:space="preserve"> </w:t>
    </w:r>
    <w:r w:rsidR="00345BC0" w:rsidRPr="000A15B7">
      <w:rPr>
        <w:color w:val="4D4D4D" w:themeColor="accent6"/>
        <w:sz w:val="22"/>
      </w:rPr>
      <w:t xml:space="preserve">| </w:t>
    </w:r>
    <w:r w:rsidR="00B75C94">
      <w:rPr>
        <w:color w:val="4D4D4D" w:themeColor="accent6"/>
        <w:sz w:val="22"/>
      </w:rPr>
      <w:t>Module</w:t>
    </w:r>
    <w:r w:rsidR="00345BC0" w:rsidRPr="000A15B7">
      <w:rPr>
        <w:color w:val="4D4D4D" w:themeColor="accent6"/>
        <w:sz w:val="22"/>
      </w:rPr>
      <w:t xml:space="preserve"> </w:t>
    </w:r>
    <w:r>
      <w:rPr>
        <w:color w:val="4D4D4D" w:themeColor="accent6"/>
        <w:sz w:val="22"/>
      </w:rPr>
      <w:t>7</w:t>
    </w:r>
    <w:r w:rsidR="00345BC0" w:rsidRPr="000A15B7">
      <w:rPr>
        <w:color w:val="4D4D4D" w:themeColor="accent6"/>
        <w:sz w:val="22"/>
      </w:rPr>
      <w:t>: SAM Project 1</w:t>
    </w:r>
    <w:r w:rsidR="00FA05AC">
      <w:rPr>
        <w:color w:val="4D4D4D" w:themeColor="accent6"/>
        <w:sz w:val="22"/>
      </w:rPr>
      <w:t>a</w:t>
    </w:r>
  </w:p>
  <w:p w14:paraId="35BE8178" w14:textId="77777777" w:rsidR="00345BC0" w:rsidRDefault="00345B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45601" w14:textId="77777777" w:rsidR="00E36578" w:rsidRDefault="00E36578" w:rsidP="002C6BF0">
    <w:pPr>
      <w:spacing w:before="20" w:after="20"/>
      <w:ind w:left="72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0BA80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0045F6"/>
    <w:multiLevelType w:val="hybridMultilevel"/>
    <w:tmpl w:val="0F06A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4054E"/>
    <w:multiLevelType w:val="hybridMultilevel"/>
    <w:tmpl w:val="9412F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47598C"/>
    <w:multiLevelType w:val="hybridMultilevel"/>
    <w:tmpl w:val="3B3CBC9E"/>
    <w:lvl w:ilvl="0" w:tplc="87041ADC">
      <w:start w:val="2"/>
      <w:numFmt w:val="bullet"/>
      <w:lvlText w:val=""/>
      <w:lvlJc w:val="left"/>
      <w:pPr>
        <w:ind w:left="720" w:hanging="360"/>
      </w:pPr>
      <w:rPr>
        <w:rFonts w:ascii="Symbol" w:eastAsia="Times New Roman" w:hAnsi="Symbol" w:cs="Times New Roman" w:hint="default"/>
        <w:b/>
        <w:i/>
      </w:rPr>
    </w:lvl>
    <w:lvl w:ilvl="1" w:tplc="04090019">
      <w:start w:val="1"/>
      <w:numFmt w:val="lowerLetter"/>
      <w:lvlText w:val="%2."/>
      <w:lvlJc w:val="left"/>
      <w:pPr>
        <w:ind w:left="1440" w:hanging="360"/>
      </w:pPr>
      <w:rPr>
        <w:rFonts w:hint="default"/>
      </w:rPr>
    </w:lvl>
    <w:lvl w:ilvl="2" w:tplc="04090019">
      <w:start w:val="1"/>
      <w:numFmt w:val="lowerLetter"/>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941A4A"/>
    <w:multiLevelType w:val="hybridMultilevel"/>
    <w:tmpl w:val="309AC9C6"/>
    <w:lvl w:ilvl="0" w:tplc="87041ADC">
      <w:start w:val="2"/>
      <w:numFmt w:val="bullet"/>
      <w:lvlText w:val=""/>
      <w:lvlJc w:val="left"/>
      <w:pPr>
        <w:ind w:left="720" w:hanging="360"/>
      </w:pPr>
      <w:rPr>
        <w:rFonts w:ascii="Symbol" w:eastAsia="Times New Roman" w:hAnsi="Symbol" w:cs="Times New Roman" w:hint="default"/>
        <w:b/>
        <w:i/>
      </w:rPr>
    </w:lvl>
    <w:lvl w:ilvl="1" w:tplc="04090019">
      <w:start w:val="1"/>
      <w:numFmt w:val="lowerLetter"/>
      <w:lvlText w:val="%2."/>
      <w:lvlJc w:val="left"/>
      <w:pPr>
        <w:ind w:left="1440" w:hanging="360"/>
      </w:pPr>
      <w:rPr>
        <w:rFonts w:hint="default"/>
      </w:rPr>
    </w:lvl>
    <w:lvl w:ilvl="2" w:tplc="04090019">
      <w:start w:val="1"/>
      <w:numFmt w:val="lowerLetter"/>
      <w:lvlText w:val="%3."/>
      <w:lvlJc w:val="left"/>
      <w:pPr>
        <w:ind w:left="2160" w:hanging="360"/>
      </w:pPr>
      <w:rPr>
        <w:rFonts w:hint="default"/>
      </w:rPr>
    </w:lvl>
    <w:lvl w:ilvl="3" w:tplc="39946B82">
      <w:start w:val="1"/>
      <w:numFmt w:val="lowerLetter"/>
      <w:lvlText w:val="%4."/>
      <w:lvlJc w:val="left"/>
      <w:pPr>
        <w:ind w:left="2880" w:hanging="360"/>
      </w:pPr>
      <w:rPr>
        <w:rFonts w:hint="default"/>
        <w:color w:val="0070C0"/>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070CA"/>
    <w:multiLevelType w:val="hybridMultilevel"/>
    <w:tmpl w:val="94CE2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8368CD"/>
    <w:multiLevelType w:val="hybridMultilevel"/>
    <w:tmpl w:val="DF6CB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A34DD"/>
    <w:multiLevelType w:val="hybridMultilevel"/>
    <w:tmpl w:val="A296D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68B7FFB"/>
    <w:multiLevelType w:val="multilevel"/>
    <w:tmpl w:val="A27015E4"/>
    <w:lvl w:ilvl="0">
      <w:start w:val="1"/>
      <w:numFmt w:val="decimal"/>
      <w:pStyle w:val="SAMProjectSteps"/>
      <w:lvlText w:val="%1."/>
      <w:lvlJc w:val="left"/>
      <w:pPr>
        <w:ind w:left="900" w:hanging="540"/>
      </w:pPr>
      <w:rPr>
        <w:rFonts w:hint="default"/>
        <w:b w:val="0"/>
        <w:color w:val="0070C0"/>
      </w:rPr>
    </w:lvl>
    <w:lvl w:ilvl="1">
      <w:start w:val="1"/>
      <w:numFmt w:val="lowerLetter"/>
      <w:lvlText w:val="%2."/>
      <w:lvlJc w:val="left"/>
      <w:pPr>
        <w:ind w:left="1476" w:hanging="540"/>
      </w:pPr>
      <w:rPr>
        <w:rFonts w:hint="default"/>
        <w:b w:val="0"/>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10" w15:restartNumberingAfterBreak="0">
    <w:nsid w:val="4C982439"/>
    <w:multiLevelType w:val="hybridMultilevel"/>
    <w:tmpl w:val="C6C288F8"/>
    <w:lvl w:ilvl="0" w:tplc="87041ADC">
      <w:start w:val="2"/>
      <w:numFmt w:val="bullet"/>
      <w:lvlText w:val=""/>
      <w:lvlJc w:val="left"/>
      <w:pPr>
        <w:ind w:left="720" w:hanging="360"/>
      </w:pPr>
      <w:rPr>
        <w:rFonts w:ascii="Symbol" w:eastAsia="Times New Roman" w:hAnsi="Symbol" w:cs="Times New Roman" w:hint="default"/>
        <w:b/>
        <w: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8B1822"/>
    <w:multiLevelType w:val="hybridMultilevel"/>
    <w:tmpl w:val="5F442428"/>
    <w:lvl w:ilvl="0" w:tplc="88CC96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121183"/>
    <w:multiLevelType w:val="hybridMultilevel"/>
    <w:tmpl w:val="E2C88CD4"/>
    <w:lvl w:ilvl="0" w:tplc="87041ADC">
      <w:start w:val="2"/>
      <w:numFmt w:val="bullet"/>
      <w:lvlText w:val=""/>
      <w:lvlJc w:val="left"/>
      <w:pPr>
        <w:ind w:left="720" w:hanging="360"/>
      </w:pPr>
      <w:rPr>
        <w:rFonts w:ascii="Symbol" w:eastAsia="Times New Roman" w:hAnsi="Symbol" w:cs="Times New Roman" w:hint="default"/>
        <w:b/>
        <w:i/>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5A04F6"/>
    <w:multiLevelType w:val="multilevel"/>
    <w:tmpl w:val="77C67D56"/>
    <w:lvl w:ilvl="0">
      <w:start w:val="1"/>
      <w:numFmt w:val="bullet"/>
      <w:pStyle w:val="ListParagraph"/>
      <w:lvlText w:val=""/>
      <w:lvlJc w:val="left"/>
      <w:pPr>
        <w:ind w:left="907" w:hanging="547"/>
      </w:pPr>
      <w:rPr>
        <w:rFonts w:ascii="Symbol" w:hAnsi="Symbol" w:hint="default"/>
        <w:color w:val="0070C0"/>
      </w:rPr>
    </w:lvl>
    <w:lvl w:ilvl="1">
      <w:start w:val="1"/>
      <w:numFmt w:val="bullet"/>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13"/>
  </w:num>
  <w:num w:numId="2">
    <w:abstractNumId w:val="7"/>
  </w:num>
  <w:num w:numId="3">
    <w:abstractNumId w:val="1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6"/>
  </w:num>
  <w:num w:numId="8">
    <w:abstractNumId w:val="12"/>
  </w:num>
  <w:num w:numId="9">
    <w:abstractNumId w:val="3"/>
  </w:num>
  <w:num w:numId="10">
    <w:abstractNumId w:val="4"/>
  </w:num>
  <w:num w:numId="11">
    <w:abstractNumId w:val="5"/>
  </w:num>
  <w:num w:numId="12">
    <w:abstractNumId w:val="9"/>
    <w:lvlOverride w:ilvl="0">
      <w:startOverride w:val="1"/>
    </w:lvlOverride>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26"/>
    <w:rsid w:val="000007A6"/>
    <w:rsid w:val="00000C5C"/>
    <w:rsid w:val="000015F6"/>
    <w:rsid w:val="00004D2A"/>
    <w:rsid w:val="0001187F"/>
    <w:rsid w:val="00013E55"/>
    <w:rsid w:val="00014B14"/>
    <w:rsid w:val="00017C0C"/>
    <w:rsid w:val="0002239A"/>
    <w:rsid w:val="000406D8"/>
    <w:rsid w:val="00043CA3"/>
    <w:rsid w:val="000448CA"/>
    <w:rsid w:val="00052F18"/>
    <w:rsid w:val="00053FC4"/>
    <w:rsid w:val="00061174"/>
    <w:rsid w:val="00061D16"/>
    <w:rsid w:val="00063D04"/>
    <w:rsid w:val="00080716"/>
    <w:rsid w:val="00083EC1"/>
    <w:rsid w:val="00096631"/>
    <w:rsid w:val="000A15B7"/>
    <w:rsid w:val="000A5F94"/>
    <w:rsid w:val="000A7AF4"/>
    <w:rsid w:val="000B6C11"/>
    <w:rsid w:val="000C16D1"/>
    <w:rsid w:val="000C7B2B"/>
    <w:rsid w:val="000D16AB"/>
    <w:rsid w:val="000F191F"/>
    <w:rsid w:val="000F251C"/>
    <w:rsid w:val="000F27AE"/>
    <w:rsid w:val="000F5704"/>
    <w:rsid w:val="000F5C9F"/>
    <w:rsid w:val="00106D01"/>
    <w:rsid w:val="001175BB"/>
    <w:rsid w:val="001178EF"/>
    <w:rsid w:val="00123602"/>
    <w:rsid w:val="00123B86"/>
    <w:rsid w:val="00126B14"/>
    <w:rsid w:val="00127EE5"/>
    <w:rsid w:val="00131E05"/>
    <w:rsid w:val="0014260A"/>
    <w:rsid w:val="001438E5"/>
    <w:rsid w:val="001475B9"/>
    <w:rsid w:val="001476F5"/>
    <w:rsid w:val="00147C5A"/>
    <w:rsid w:val="00150891"/>
    <w:rsid w:val="00156A6F"/>
    <w:rsid w:val="00157D80"/>
    <w:rsid w:val="00170A6E"/>
    <w:rsid w:val="0017165F"/>
    <w:rsid w:val="00171731"/>
    <w:rsid w:val="00174CC3"/>
    <w:rsid w:val="00197515"/>
    <w:rsid w:val="001A641F"/>
    <w:rsid w:val="001B3E9E"/>
    <w:rsid w:val="001C33E0"/>
    <w:rsid w:val="001C7CC2"/>
    <w:rsid w:val="001D4104"/>
    <w:rsid w:val="001D4CD5"/>
    <w:rsid w:val="001E7606"/>
    <w:rsid w:val="001F1F60"/>
    <w:rsid w:val="001F61AC"/>
    <w:rsid w:val="001F6FE9"/>
    <w:rsid w:val="00200755"/>
    <w:rsid w:val="0020168B"/>
    <w:rsid w:val="00203804"/>
    <w:rsid w:val="002109A6"/>
    <w:rsid w:val="0023239D"/>
    <w:rsid w:val="00241B6A"/>
    <w:rsid w:val="0025171C"/>
    <w:rsid w:val="00252B13"/>
    <w:rsid w:val="00255030"/>
    <w:rsid w:val="002615E8"/>
    <w:rsid w:val="00262158"/>
    <w:rsid w:val="0026725F"/>
    <w:rsid w:val="00274EF1"/>
    <w:rsid w:val="002856A2"/>
    <w:rsid w:val="00290914"/>
    <w:rsid w:val="00292389"/>
    <w:rsid w:val="00292F93"/>
    <w:rsid w:val="002A61B8"/>
    <w:rsid w:val="002B09B9"/>
    <w:rsid w:val="002C37D6"/>
    <w:rsid w:val="002C6BF0"/>
    <w:rsid w:val="002D1BBE"/>
    <w:rsid w:val="002D3FC2"/>
    <w:rsid w:val="002D4B53"/>
    <w:rsid w:val="002D4CEC"/>
    <w:rsid w:val="002D66FA"/>
    <w:rsid w:val="002D7D59"/>
    <w:rsid w:val="002E1263"/>
    <w:rsid w:val="002E5C7F"/>
    <w:rsid w:val="002F40B0"/>
    <w:rsid w:val="00305BFD"/>
    <w:rsid w:val="00312090"/>
    <w:rsid w:val="003260C4"/>
    <w:rsid w:val="003416CF"/>
    <w:rsid w:val="003448A8"/>
    <w:rsid w:val="00344D33"/>
    <w:rsid w:val="00345A98"/>
    <w:rsid w:val="00345BC0"/>
    <w:rsid w:val="003542D3"/>
    <w:rsid w:val="00357590"/>
    <w:rsid w:val="003630B0"/>
    <w:rsid w:val="00364339"/>
    <w:rsid w:val="003742F0"/>
    <w:rsid w:val="00376800"/>
    <w:rsid w:val="00386B9A"/>
    <w:rsid w:val="00393109"/>
    <w:rsid w:val="00393D2E"/>
    <w:rsid w:val="003A302A"/>
    <w:rsid w:val="003A3CF0"/>
    <w:rsid w:val="003A3D29"/>
    <w:rsid w:val="003C424A"/>
    <w:rsid w:val="003C6163"/>
    <w:rsid w:val="003C6526"/>
    <w:rsid w:val="003C7708"/>
    <w:rsid w:val="003D4F4C"/>
    <w:rsid w:val="003D57C5"/>
    <w:rsid w:val="003D5E20"/>
    <w:rsid w:val="003E42AF"/>
    <w:rsid w:val="003F4005"/>
    <w:rsid w:val="003F476A"/>
    <w:rsid w:val="003F5E47"/>
    <w:rsid w:val="00401EF1"/>
    <w:rsid w:val="00405521"/>
    <w:rsid w:val="0040781B"/>
    <w:rsid w:val="0041058C"/>
    <w:rsid w:val="0041269D"/>
    <w:rsid w:val="0041603F"/>
    <w:rsid w:val="0041675E"/>
    <w:rsid w:val="00424FAD"/>
    <w:rsid w:val="004264CF"/>
    <w:rsid w:val="0042671E"/>
    <w:rsid w:val="00427B6D"/>
    <w:rsid w:val="00427E7D"/>
    <w:rsid w:val="00432C76"/>
    <w:rsid w:val="00440761"/>
    <w:rsid w:val="00452E56"/>
    <w:rsid w:val="004552FF"/>
    <w:rsid w:val="004573B4"/>
    <w:rsid w:val="00457C93"/>
    <w:rsid w:val="00465D63"/>
    <w:rsid w:val="00470C48"/>
    <w:rsid w:val="004763C7"/>
    <w:rsid w:val="004800B2"/>
    <w:rsid w:val="00482563"/>
    <w:rsid w:val="00490D5D"/>
    <w:rsid w:val="00494385"/>
    <w:rsid w:val="00495BE8"/>
    <w:rsid w:val="004B0AA0"/>
    <w:rsid w:val="004B5FAA"/>
    <w:rsid w:val="004C3F2D"/>
    <w:rsid w:val="004D3C42"/>
    <w:rsid w:val="004D3F88"/>
    <w:rsid w:val="004D5871"/>
    <w:rsid w:val="004D58EE"/>
    <w:rsid w:val="004D6EA2"/>
    <w:rsid w:val="004E3E32"/>
    <w:rsid w:val="004E4135"/>
    <w:rsid w:val="004F17A7"/>
    <w:rsid w:val="004F2BBE"/>
    <w:rsid w:val="004F32D6"/>
    <w:rsid w:val="004F4715"/>
    <w:rsid w:val="00500224"/>
    <w:rsid w:val="00516D23"/>
    <w:rsid w:val="00517902"/>
    <w:rsid w:val="00523FD2"/>
    <w:rsid w:val="00524A7F"/>
    <w:rsid w:val="0053032D"/>
    <w:rsid w:val="00537084"/>
    <w:rsid w:val="00537E26"/>
    <w:rsid w:val="005627D5"/>
    <w:rsid w:val="0056323F"/>
    <w:rsid w:val="00581ED6"/>
    <w:rsid w:val="00582FC3"/>
    <w:rsid w:val="00593AFA"/>
    <w:rsid w:val="00596D55"/>
    <w:rsid w:val="005A032A"/>
    <w:rsid w:val="005A148C"/>
    <w:rsid w:val="005A4778"/>
    <w:rsid w:val="005A612E"/>
    <w:rsid w:val="005B01E4"/>
    <w:rsid w:val="005B6BCA"/>
    <w:rsid w:val="005C0489"/>
    <w:rsid w:val="005D6376"/>
    <w:rsid w:val="005D7651"/>
    <w:rsid w:val="005E2F17"/>
    <w:rsid w:val="005F0B0C"/>
    <w:rsid w:val="005F1DF9"/>
    <w:rsid w:val="005F1FC2"/>
    <w:rsid w:val="005F2C29"/>
    <w:rsid w:val="005F7C15"/>
    <w:rsid w:val="006052E2"/>
    <w:rsid w:val="00606F0D"/>
    <w:rsid w:val="0060791B"/>
    <w:rsid w:val="00607C8D"/>
    <w:rsid w:val="00613104"/>
    <w:rsid w:val="00616FD6"/>
    <w:rsid w:val="00617B04"/>
    <w:rsid w:val="00622C78"/>
    <w:rsid w:val="006639BE"/>
    <w:rsid w:val="00663D1C"/>
    <w:rsid w:val="0066728A"/>
    <w:rsid w:val="006735AD"/>
    <w:rsid w:val="00673BD5"/>
    <w:rsid w:val="00683008"/>
    <w:rsid w:val="00683565"/>
    <w:rsid w:val="00690A44"/>
    <w:rsid w:val="00693E8F"/>
    <w:rsid w:val="0069443F"/>
    <w:rsid w:val="006A0227"/>
    <w:rsid w:val="006A54A9"/>
    <w:rsid w:val="006A7A1E"/>
    <w:rsid w:val="006C294B"/>
    <w:rsid w:val="006C3741"/>
    <w:rsid w:val="006C3A68"/>
    <w:rsid w:val="006C42D3"/>
    <w:rsid w:val="006D0CB1"/>
    <w:rsid w:val="006D3865"/>
    <w:rsid w:val="006D5EE3"/>
    <w:rsid w:val="006E078D"/>
    <w:rsid w:val="006E0B02"/>
    <w:rsid w:val="006E141E"/>
    <w:rsid w:val="006E4CC8"/>
    <w:rsid w:val="006E7755"/>
    <w:rsid w:val="0070692A"/>
    <w:rsid w:val="0071181D"/>
    <w:rsid w:val="0072205F"/>
    <w:rsid w:val="00723ABB"/>
    <w:rsid w:val="00724C32"/>
    <w:rsid w:val="007264D4"/>
    <w:rsid w:val="0073148F"/>
    <w:rsid w:val="0073247E"/>
    <w:rsid w:val="00737A01"/>
    <w:rsid w:val="007430A3"/>
    <w:rsid w:val="00750529"/>
    <w:rsid w:val="00750E3B"/>
    <w:rsid w:val="00754ADA"/>
    <w:rsid w:val="007607EE"/>
    <w:rsid w:val="00783088"/>
    <w:rsid w:val="00785C6B"/>
    <w:rsid w:val="00790974"/>
    <w:rsid w:val="0079185F"/>
    <w:rsid w:val="007928D8"/>
    <w:rsid w:val="007A0580"/>
    <w:rsid w:val="007A0902"/>
    <w:rsid w:val="007A217A"/>
    <w:rsid w:val="007A44DF"/>
    <w:rsid w:val="007A5D45"/>
    <w:rsid w:val="007B09F2"/>
    <w:rsid w:val="007B4459"/>
    <w:rsid w:val="007B5C3C"/>
    <w:rsid w:val="007C0964"/>
    <w:rsid w:val="007C1C0F"/>
    <w:rsid w:val="007C5F27"/>
    <w:rsid w:val="007D4D74"/>
    <w:rsid w:val="007D575F"/>
    <w:rsid w:val="007E1C49"/>
    <w:rsid w:val="007E6FCC"/>
    <w:rsid w:val="007F06FE"/>
    <w:rsid w:val="007F7B60"/>
    <w:rsid w:val="008011A5"/>
    <w:rsid w:val="00804FEC"/>
    <w:rsid w:val="00805982"/>
    <w:rsid w:val="008111FD"/>
    <w:rsid w:val="00811BBA"/>
    <w:rsid w:val="00812EE5"/>
    <w:rsid w:val="00822AE2"/>
    <w:rsid w:val="00826209"/>
    <w:rsid w:val="00827986"/>
    <w:rsid w:val="00830913"/>
    <w:rsid w:val="0083139E"/>
    <w:rsid w:val="00832F20"/>
    <w:rsid w:val="00832FB3"/>
    <w:rsid w:val="00833504"/>
    <w:rsid w:val="00834965"/>
    <w:rsid w:val="00834C5C"/>
    <w:rsid w:val="008470CD"/>
    <w:rsid w:val="008531F3"/>
    <w:rsid w:val="00853268"/>
    <w:rsid w:val="0085415E"/>
    <w:rsid w:val="0085577D"/>
    <w:rsid w:val="00856D2B"/>
    <w:rsid w:val="00864621"/>
    <w:rsid w:val="0088152D"/>
    <w:rsid w:val="0088282F"/>
    <w:rsid w:val="00883121"/>
    <w:rsid w:val="00890986"/>
    <w:rsid w:val="00892742"/>
    <w:rsid w:val="008A03C9"/>
    <w:rsid w:val="008A43CC"/>
    <w:rsid w:val="008A76C4"/>
    <w:rsid w:val="008B1B87"/>
    <w:rsid w:val="008B5C68"/>
    <w:rsid w:val="008C3F62"/>
    <w:rsid w:val="008C52ED"/>
    <w:rsid w:val="008E23CD"/>
    <w:rsid w:val="00903ECD"/>
    <w:rsid w:val="00924C08"/>
    <w:rsid w:val="00936F46"/>
    <w:rsid w:val="009422D0"/>
    <w:rsid w:val="00947837"/>
    <w:rsid w:val="00947C5F"/>
    <w:rsid w:val="0095304D"/>
    <w:rsid w:val="00954E86"/>
    <w:rsid w:val="00955944"/>
    <w:rsid w:val="00964CAA"/>
    <w:rsid w:val="009723DC"/>
    <w:rsid w:val="009849CB"/>
    <w:rsid w:val="0098562C"/>
    <w:rsid w:val="009936F0"/>
    <w:rsid w:val="009A0086"/>
    <w:rsid w:val="009A261E"/>
    <w:rsid w:val="009A36E8"/>
    <w:rsid w:val="009A67EB"/>
    <w:rsid w:val="009B7661"/>
    <w:rsid w:val="009C4F28"/>
    <w:rsid w:val="009C70B8"/>
    <w:rsid w:val="009D0598"/>
    <w:rsid w:val="009D4DC0"/>
    <w:rsid w:val="009D4F77"/>
    <w:rsid w:val="009E308D"/>
    <w:rsid w:val="009F08AE"/>
    <w:rsid w:val="00A01BFD"/>
    <w:rsid w:val="00A1499A"/>
    <w:rsid w:val="00A16A4B"/>
    <w:rsid w:val="00A20BC0"/>
    <w:rsid w:val="00A2273F"/>
    <w:rsid w:val="00A3000C"/>
    <w:rsid w:val="00A37C4D"/>
    <w:rsid w:val="00A43AE3"/>
    <w:rsid w:val="00A43B4A"/>
    <w:rsid w:val="00A50DC1"/>
    <w:rsid w:val="00A51A8C"/>
    <w:rsid w:val="00A57B9C"/>
    <w:rsid w:val="00A641A3"/>
    <w:rsid w:val="00A64C8A"/>
    <w:rsid w:val="00A76400"/>
    <w:rsid w:val="00A774BA"/>
    <w:rsid w:val="00A77C87"/>
    <w:rsid w:val="00A91397"/>
    <w:rsid w:val="00A92702"/>
    <w:rsid w:val="00A9703C"/>
    <w:rsid w:val="00AB29CE"/>
    <w:rsid w:val="00AB526A"/>
    <w:rsid w:val="00AB70ED"/>
    <w:rsid w:val="00AC4E3C"/>
    <w:rsid w:val="00AD147D"/>
    <w:rsid w:val="00AD2B9A"/>
    <w:rsid w:val="00AD3955"/>
    <w:rsid w:val="00AD4BF7"/>
    <w:rsid w:val="00AD5C2A"/>
    <w:rsid w:val="00AE168A"/>
    <w:rsid w:val="00AE6E6E"/>
    <w:rsid w:val="00AF75EB"/>
    <w:rsid w:val="00B01352"/>
    <w:rsid w:val="00B108CF"/>
    <w:rsid w:val="00B13EAB"/>
    <w:rsid w:val="00B21D20"/>
    <w:rsid w:val="00B2254F"/>
    <w:rsid w:val="00B22CF4"/>
    <w:rsid w:val="00B24477"/>
    <w:rsid w:val="00B35EDB"/>
    <w:rsid w:val="00B407BE"/>
    <w:rsid w:val="00B4127C"/>
    <w:rsid w:val="00B45623"/>
    <w:rsid w:val="00B55680"/>
    <w:rsid w:val="00B56D6B"/>
    <w:rsid w:val="00B57BC2"/>
    <w:rsid w:val="00B63AB8"/>
    <w:rsid w:val="00B75C94"/>
    <w:rsid w:val="00B76BA8"/>
    <w:rsid w:val="00B84739"/>
    <w:rsid w:val="00BA001D"/>
    <w:rsid w:val="00BB06C0"/>
    <w:rsid w:val="00BB0C30"/>
    <w:rsid w:val="00BB2F49"/>
    <w:rsid w:val="00BB7C64"/>
    <w:rsid w:val="00BC3240"/>
    <w:rsid w:val="00BC463B"/>
    <w:rsid w:val="00BE51A9"/>
    <w:rsid w:val="00BF12FE"/>
    <w:rsid w:val="00BF59C7"/>
    <w:rsid w:val="00BF71D0"/>
    <w:rsid w:val="00BF7C95"/>
    <w:rsid w:val="00C019BF"/>
    <w:rsid w:val="00C20052"/>
    <w:rsid w:val="00C24D9B"/>
    <w:rsid w:val="00C26376"/>
    <w:rsid w:val="00C36BB6"/>
    <w:rsid w:val="00C462B0"/>
    <w:rsid w:val="00C539B8"/>
    <w:rsid w:val="00C55F10"/>
    <w:rsid w:val="00C62BF0"/>
    <w:rsid w:val="00C67AB4"/>
    <w:rsid w:val="00C75390"/>
    <w:rsid w:val="00C76F7B"/>
    <w:rsid w:val="00C805F8"/>
    <w:rsid w:val="00C8191D"/>
    <w:rsid w:val="00C97965"/>
    <w:rsid w:val="00CA7E03"/>
    <w:rsid w:val="00CB2C17"/>
    <w:rsid w:val="00CB335A"/>
    <w:rsid w:val="00CB51C5"/>
    <w:rsid w:val="00CB6A4A"/>
    <w:rsid w:val="00CB6DA9"/>
    <w:rsid w:val="00CC05B2"/>
    <w:rsid w:val="00CC3025"/>
    <w:rsid w:val="00CC52AD"/>
    <w:rsid w:val="00CC7462"/>
    <w:rsid w:val="00CC7E01"/>
    <w:rsid w:val="00CD08DC"/>
    <w:rsid w:val="00CD36FA"/>
    <w:rsid w:val="00CD4E40"/>
    <w:rsid w:val="00CE2232"/>
    <w:rsid w:val="00CE2384"/>
    <w:rsid w:val="00CF07A7"/>
    <w:rsid w:val="00CF276C"/>
    <w:rsid w:val="00CF6120"/>
    <w:rsid w:val="00CF6EB5"/>
    <w:rsid w:val="00D030FB"/>
    <w:rsid w:val="00D03807"/>
    <w:rsid w:val="00D237B3"/>
    <w:rsid w:val="00D24CA2"/>
    <w:rsid w:val="00D27629"/>
    <w:rsid w:val="00D27650"/>
    <w:rsid w:val="00D3600A"/>
    <w:rsid w:val="00D36555"/>
    <w:rsid w:val="00D53642"/>
    <w:rsid w:val="00D54B21"/>
    <w:rsid w:val="00D644F4"/>
    <w:rsid w:val="00D655DA"/>
    <w:rsid w:val="00D65D0C"/>
    <w:rsid w:val="00D67C04"/>
    <w:rsid w:val="00D71563"/>
    <w:rsid w:val="00D72A25"/>
    <w:rsid w:val="00D82874"/>
    <w:rsid w:val="00D82977"/>
    <w:rsid w:val="00D83DEA"/>
    <w:rsid w:val="00D86A19"/>
    <w:rsid w:val="00D87322"/>
    <w:rsid w:val="00D91FB9"/>
    <w:rsid w:val="00D938F6"/>
    <w:rsid w:val="00D974F7"/>
    <w:rsid w:val="00D9776B"/>
    <w:rsid w:val="00DA1A9A"/>
    <w:rsid w:val="00DA3AB1"/>
    <w:rsid w:val="00DA6C97"/>
    <w:rsid w:val="00DA6F4D"/>
    <w:rsid w:val="00DA776C"/>
    <w:rsid w:val="00DB01B3"/>
    <w:rsid w:val="00DB5ED6"/>
    <w:rsid w:val="00DC3B62"/>
    <w:rsid w:val="00DD35D5"/>
    <w:rsid w:val="00DD57D2"/>
    <w:rsid w:val="00DD7746"/>
    <w:rsid w:val="00DD7812"/>
    <w:rsid w:val="00DD7BA6"/>
    <w:rsid w:val="00DE0710"/>
    <w:rsid w:val="00DF1DA6"/>
    <w:rsid w:val="00DF4911"/>
    <w:rsid w:val="00DF5662"/>
    <w:rsid w:val="00DF6A87"/>
    <w:rsid w:val="00DF73AA"/>
    <w:rsid w:val="00E0263B"/>
    <w:rsid w:val="00E10069"/>
    <w:rsid w:val="00E133B1"/>
    <w:rsid w:val="00E175BD"/>
    <w:rsid w:val="00E25198"/>
    <w:rsid w:val="00E2614F"/>
    <w:rsid w:val="00E30638"/>
    <w:rsid w:val="00E341DB"/>
    <w:rsid w:val="00E36578"/>
    <w:rsid w:val="00E375E4"/>
    <w:rsid w:val="00E428BB"/>
    <w:rsid w:val="00E46728"/>
    <w:rsid w:val="00E51B79"/>
    <w:rsid w:val="00E55282"/>
    <w:rsid w:val="00E610D4"/>
    <w:rsid w:val="00E6203D"/>
    <w:rsid w:val="00E66253"/>
    <w:rsid w:val="00E75FF5"/>
    <w:rsid w:val="00E775D6"/>
    <w:rsid w:val="00E77925"/>
    <w:rsid w:val="00E838B6"/>
    <w:rsid w:val="00E851E3"/>
    <w:rsid w:val="00E8747D"/>
    <w:rsid w:val="00E93661"/>
    <w:rsid w:val="00E96B38"/>
    <w:rsid w:val="00E974B8"/>
    <w:rsid w:val="00E9795D"/>
    <w:rsid w:val="00EA0334"/>
    <w:rsid w:val="00EA104C"/>
    <w:rsid w:val="00EA62D4"/>
    <w:rsid w:val="00EA7592"/>
    <w:rsid w:val="00EB0362"/>
    <w:rsid w:val="00EC001C"/>
    <w:rsid w:val="00EC5187"/>
    <w:rsid w:val="00ED27C4"/>
    <w:rsid w:val="00ED63BD"/>
    <w:rsid w:val="00EE0E7A"/>
    <w:rsid w:val="00EE28BA"/>
    <w:rsid w:val="00EF0191"/>
    <w:rsid w:val="00F0064E"/>
    <w:rsid w:val="00F01396"/>
    <w:rsid w:val="00F043F4"/>
    <w:rsid w:val="00F10118"/>
    <w:rsid w:val="00F2042B"/>
    <w:rsid w:val="00F20538"/>
    <w:rsid w:val="00F20B3D"/>
    <w:rsid w:val="00F22182"/>
    <w:rsid w:val="00F30C42"/>
    <w:rsid w:val="00F32EF9"/>
    <w:rsid w:val="00F50952"/>
    <w:rsid w:val="00F5098F"/>
    <w:rsid w:val="00F51CD5"/>
    <w:rsid w:val="00F523DF"/>
    <w:rsid w:val="00F60EF4"/>
    <w:rsid w:val="00F62B41"/>
    <w:rsid w:val="00F64E64"/>
    <w:rsid w:val="00F7145D"/>
    <w:rsid w:val="00F72315"/>
    <w:rsid w:val="00F74EAB"/>
    <w:rsid w:val="00F7561D"/>
    <w:rsid w:val="00F761A4"/>
    <w:rsid w:val="00F76945"/>
    <w:rsid w:val="00F77F20"/>
    <w:rsid w:val="00F8161C"/>
    <w:rsid w:val="00F83CC3"/>
    <w:rsid w:val="00F86FFC"/>
    <w:rsid w:val="00F90B84"/>
    <w:rsid w:val="00F91F93"/>
    <w:rsid w:val="00F92440"/>
    <w:rsid w:val="00F94C05"/>
    <w:rsid w:val="00FA05AC"/>
    <w:rsid w:val="00FA0A59"/>
    <w:rsid w:val="00FA1664"/>
    <w:rsid w:val="00FA19AB"/>
    <w:rsid w:val="00FA3770"/>
    <w:rsid w:val="00FA408A"/>
    <w:rsid w:val="00FB16BE"/>
    <w:rsid w:val="00FB4D48"/>
    <w:rsid w:val="00FB7B2B"/>
    <w:rsid w:val="00FC70C7"/>
    <w:rsid w:val="00FC7598"/>
    <w:rsid w:val="00FE11EA"/>
    <w:rsid w:val="00FE3C47"/>
    <w:rsid w:val="00FF1272"/>
    <w:rsid w:val="00FF2022"/>
    <w:rsid w:val="00FF421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0D2A3E7D"/>
  <w15:docId w15:val="{F4F0C5CD-07CA-4B12-BE07-237CC629D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autoRedefine/>
    <w:uiPriority w:val="34"/>
    <w:qFormat/>
    <w:rsid w:val="00157D80"/>
    <w:pPr>
      <w:numPr>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autoRedefine/>
    <w:qFormat/>
    <w:rsid w:val="00B407BE"/>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0">
    <w:name w:val="Style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4"/>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157D80"/>
    <w:rPr>
      <w:rFonts w:ascii="Verdana" w:hAnsi="Verdana"/>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link w:val="SAMFigureLabelsChar"/>
    <w:qFormat/>
    <w:rsid w:val="001F6FE9"/>
    <w:pPr>
      <w:pBdr>
        <w:bottom w:val="single" w:sz="12" w:space="6" w:color="93A5B2"/>
      </w:pBdr>
    </w:pPr>
  </w:style>
  <w:style w:type="character" w:customStyle="1" w:styleId="SAMFigureLabelsChar">
    <w:name w:val="SAMFigureLabels Char"/>
    <w:basedOn w:val="Heading1Char"/>
    <w:link w:val="SAMFigureLabels"/>
    <w:rsid w:val="001F6FE9"/>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numId w:val="5"/>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B407BE"/>
    <w:rPr>
      <w:rFonts w:ascii="Century Gothic" w:hAnsi="Century Gothic"/>
      <w:color w:val="4B4C4C"/>
      <w:sz w:val="20"/>
    </w:rPr>
  </w:style>
  <w:style w:type="character" w:customStyle="1" w:styleId="SAMProjectStepsChar">
    <w:name w:val="SAMProjectSteps Char"/>
    <w:basedOn w:val="BodyCopyChar"/>
    <w:link w:val="SAMProjectSteps"/>
    <w:rsid w:val="00E55282"/>
    <w:rPr>
      <w:rFonts w:ascii="Century Gothic" w:hAnsi="Century Gothic"/>
      <w:color w:val="4B4C4C"/>
      <w:sz w:val="20"/>
    </w:rPr>
  </w:style>
  <w:style w:type="character" w:customStyle="1" w:styleId="SAMBodyCopyNoBulletsChar">
    <w:name w:val="SAMBodyCopyNoBullets Char"/>
    <w:basedOn w:val="BodyCopyChar"/>
    <w:link w:val="SAMBodyCopyNoBullets"/>
    <w:rsid w:val="009C70B8"/>
    <w:rPr>
      <w:rFonts w:ascii="Century Gothic" w:hAnsi="Century Gothic"/>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jectBodyText">
    <w:name w:val="Project Body Text"/>
    <w:basedOn w:val="ListParagraph"/>
    <w:autoRedefine/>
    <w:qFormat/>
    <w:rsid w:val="00613104"/>
    <w:pPr>
      <w:numPr>
        <w:numId w:val="0"/>
      </w:numPr>
      <w:ind w:left="1440" w:hanging="720"/>
      <w:mirrorIndents/>
    </w:pPr>
    <w:rPr>
      <w:noProof w:val="0"/>
    </w:rPr>
  </w:style>
  <w:style w:type="paragraph" w:styleId="ListBullet">
    <w:name w:val="List Bullet"/>
    <w:basedOn w:val="Normal"/>
    <w:uiPriority w:val="99"/>
    <w:unhideWhenUsed/>
    <w:rsid w:val="00613104"/>
    <w:pPr>
      <w:numPr>
        <w:numId w:val="17"/>
      </w:numPr>
      <w:contextualSpacing/>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orenz\AppData\Roaming\Microsoft\Templates\SAM%202016%20Projects%20-%20Instructions%20Template.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24106-2C77-4BDA-BBA4-12A3BE270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2016 Projects - Instructions Template.dotx</Template>
  <TotalTime>789</TotalTime>
  <Pages>7</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2018 Cengage Learning. All rights reserved.</dc:creator>
  <dcterms:created xsi:type="dcterms:W3CDTF">2016-06-14T17:36:00Z</dcterms:created>
  <dcterms:modified xsi:type="dcterms:W3CDTF">2019-04-04T16:18:00Z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-446217143</vt:i4>
  </property>
  <property fmtid="{D5CDD505-2E9C-101B-9397-08002B2CF9AE}" pid="3" name="_NewReviewCycle">
    <vt:lpwstr/>
  </property>
  <property fmtid="{D5CDD505-2E9C-101B-9397-08002B2CF9AE}" pid="4" name="_PreviousAdHocReviewCycleID">
    <vt:i4>-565246668</vt:i4>
  </property>
  <property fmtid="{D5CDD505-2E9C-101B-9397-08002B2CF9AE}" pid="5" name="_ReviewingToolsShownOnce">
    <vt:lpwstr/>
  </property>
</Properties>
</file>