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18B" w:rsidRDefault="0055614E">
      <w:r>
        <w:rPr>
          <w:noProof/>
        </w:rPr>
        <w:drawing>
          <wp:inline distT="0" distB="0" distL="0" distR="0">
            <wp:extent cx="5943600" cy="4459469"/>
            <wp:effectExtent l="0" t="0" r="0" b="0"/>
            <wp:docPr id="1" name="Picture 1" descr="\\files01\users\aweasner\aweasner\Downloads\IMG-023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files01\users\aweasner\aweasner\Downloads\IMG-0234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9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11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14E"/>
    <w:rsid w:val="0055614E"/>
    <w:rsid w:val="00A01353"/>
    <w:rsid w:val="00FE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6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1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6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1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63B58C51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Eden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Alyse Weasner</dc:creator>
  <cp:lastModifiedBy>Alyse Weasner</cp:lastModifiedBy>
  <cp:revision>1</cp:revision>
  <dcterms:created xsi:type="dcterms:W3CDTF">2018-08-15T22:12:00Z</dcterms:created>
  <dcterms:modified xsi:type="dcterms:W3CDTF">2018-08-15T22:12:00Z</dcterms:modified>
</cp:coreProperties>
</file>