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B017D" w14:textId="2F235FAE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"/var/folders/cw/8yb3n6pd54v4k_tz5yzjm6ph0000gn/T/com.microsoft.Word/WebArchiveCopyPasteTempFiles/page2image257816848"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DDD763" wp14:editId="65888F04">
            <wp:extent cx="6531067" cy="9372600"/>
            <wp:effectExtent l="0" t="0" r="0" b="0"/>
            <wp:docPr id="3" name="Picture 3" descr="page2image25781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578168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80" cy="94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133ECED1" w14:textId="396D89BD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lastRenderedPageBreak/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"/var/folders/cw/8yb3n6pd54v4k_tz5yzjm6ph0000gn/T/com.microsoft.Word/WebArchiveCopyPasteTempFiles/page3image298477888"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DCC5753" wp14:editId="2AD73EC3">
            <wp:extent cx="6176645" cy="9384975"/>
            <wp:effectExtent l="0" t="0" r="0" b="635"/>
            <wp:docPr id="4" name="Picture 4" descr="page3image29847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984778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56" cy="93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3E48FEA3" w14:textId="3C42B054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lastRenderedPageBreak/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"/var/folders/cw/8yb3n6pd54v4k_tz5yzjm6ph0000gn/T/com.microsoft.Word/WebArchiveCopyPasteTempFiles/page4image301035872"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bookmarkStart w:id="0" w:name="_GoBack"/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2771E5" wp14:editId="1F90C65C">
            <wp:extent cx="5918254" cy="9371386"/>
            <wp:effectExtent l="0" t="0" r="0" b="1270"/>
            <wp:docPr id="5" name="Picture 5" descr="page4image30103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4image3010358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38" cy="93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5D4AF3C5" w14:textId="6F6E2B77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lastRenderedPageBreak/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"/var/folders/cw/8yb3n6pd54v4k_tz5yzjm6ph0000gn/T/com.microsoft.Word/WebArchiveCopyPasteTempFiles/page5image257820032"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2270B6" wp14:editId="18627DBC">
            <wp:extent cx="5574665" cy="8496300"/>
            <wp:effectExtent l="0" t="0" r="635" b="0"/>
            <wp:docPr id="6" name="Picture 6" descr="page5image25782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5image257820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02AE5A60" w14:textId="3290A082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lastRenderedPageBreak/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"/var/folders/cw/8yb3n6pd54v4k_tz5yzjm6ph0000gn/T/com.microsoft.Word/WebArchiveCopyPasteTempFiles/page6image299999120"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504D32" wp14:editId="7328C721">
            <wp:extent cx="5930606" cy="9254961"/>
            <wp:effectExtent l="0" t="0" r="635" b="3810"/>
            <wp:docPr id="7" name="Picture 7" descr="page6image29999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6image299999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12" cy="92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274A094F" w14:textId="4EB6515A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lastRenderedPageBreak/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"/var/folders/cw/8yb3n6pd54v4k_tz5yzjm6ph0000gn/T/com.microsoft.Word/WebArchiveCopyPasteTempFiles/page7image300130736"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59ACE1" wp14:editId="6B900669">
            <wp:extent cx="6108700" cy="9017969"/>
            <wp:effectExtent l="0" t="0" r="0" b="0"/>
            <wp:docPr id="8" name="Picture 8" descr="page7image30013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7image3001307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39" cy="90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3B2A877D" w14:textId="0A3DB655" w:rsidR="005E3889" w:rsidRPr="005E3889" w:rsidRDefault="005E3889" w:rsidP="005E3889">
      <w:pPr>
        <w:rPr>
          <w:rFonts w:ascii="Times New Roman" w:eastAsia="Times New Roman" w:hAnsi="Times New Roman" w:cs="Times New Roman"/>
        </w:rPr>
      </w:pPr>
      <w:r w:rsidRPr="005E3889">
        <w:rPr>
          <w:rFonts w:ascii="Times New Roman" w:eastAsia="Times New Roman" w:hAnsi="Times New Roman" w:cs="Times New Roman"/>
        </w:rPr>
        <w:lastRenderedPageBreak/>
        <w:fldChar w:fldCharType="begin"/>
      </w:r>
      <w:r w:rsidRPr="005E3889">
        <w:rPr>
          <w:rFonts w:ascii="Times New Roman" w:eastAsia="Times New Roman" w:hAnsi="Times New Roman" w:cs="Times New Roman"/>
        </w:rPr>
        <w:instrText xml:space="preserve"> INCLUDEPICTURE "/var/folders/cw/8yb3n6pd54v4k_tz5yzjm6ph0000gn/T/com.microsoft.Word/WebArchiveCopyPasteTempFiles/page8image300138912" \* MERGEFORMATINET </w:instrText>
      </w:r>
      <w:r w:rsidRPr="005E3889">
        <w:rPr>
          <w:rFonts w:ascii="Times New Roman" w:eastAsia="Times New Roman" w:hAnsi="Times New Roman" w:cs="Times New Roman"/>
        </w:rPr>
        <w:fldChar w:fldCharType="separate"/>
      </w:r>
      <w:r w:rsidRPr="005E388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57E64B" wp14:editId="74244977">
            <wp:extent cx="5994400" cy="8849234"/>
            <wp:effectExtent l="0" t="0" r="0" b="3175"/>
            <wp:docPr id="9" name="Picture 9" descr="page8image30013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8image3001389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56" cy="88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889">
        <w:rPr>
          <w:rFonts w:ascii="Times New Roman" w:eastAsia="Times New Roman" w:hAnsi="Times New Roman" w:cs="Times New Roman"/>
        </w:rPr>
        <w:fldChar w:fldCharType="end"/>
      </w:r>
    </w:p>
    <w:p w14:paraId="52273E5C" w14:textId="6F9B3275" w:rsidR="005E3889" w:rsidRPr="005E3889" w:rsidRDefault="005E3889">
      <w:pPr>
        <w:rPr>
          <w:sz w:val="28"/>
          <w:szCs w:val="28"/>
        </w:rPr>
      </w:pPr>
    </w:p>
    <w:sectPr w:rsidR="005E3889" w:rsidRPr="005E3889" w:rsidSect="009F0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9AFE2" w14:textId="77777777" w:rsidR="009C7C4E" w:rsidRDefault="009C7C4E" w:rsidP="005E3889">
      <w:r>
        <w:separator/>
      </w:r>
    </w:p>
  </w:endnote>
  <w:endnote w:type="continuationSeparator" w:id="0">
    <w:p w14:paraId="0E0C4028" w14:textId="77777777" w:rsidR="009C7C4E" w:rsidRDefault="009C7C4E" w:rsidP="005E3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506C4" w14:textId="77777777" w:rsidR="009C7C4E" w:rsidRDefault="009C7C4E" w:rsidP="005E3889">
      <w:r>
        <w:separator/>
      </w:r>
    </w:p>
  </w:footnote>
  <w:footnote w:type="continuationSeparator" w:id="0">
    <w:p w14:paraId="5BA2FB7F" w14:textId="77777777" w:rsidR="009C7C4E" w:rsidRDefault="009C7C4E" w:rsidP="005E3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8E9"/>
    <w:rsid w:val="005E3889"/>
    <w:rsid w:val="00916EDF"/>
    <w:rsid w:val="009C7C4E"/>
    <w:rsid w:val="009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5A2FB2"/>
  <w15:chartTrackingRefBased/>
  <w15:docId w15:val="{C1EE3E16-5A94-C142-A2A2-4A2BFC5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8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889"/>
  </w:style>
  <w:style w:type="paragraph" w:styleId="Footer">
    <w:name w:val="footer"/>
    <w:basedOn w:val="Normal"/>
    <w:link w:val="FooterChar"/>
    <w:uiPriority w:val="99"/>
    <w:unhideWhenUsed/>
    <w:rsid w:val="005E38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4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8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Aging article.docx</Template>
  <TotalTime>57</TotalTime>
  <Pages>8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kaenny Agrizzi</cp:lastModifiedBy>
  <cp:revision>1</cp:revision>
  <cp:lastPrinted>2018-11-14T04:17:00Z</cp:lastPrinted>
  <dcterms:created xsi:type="dcterms:W3CDTF">2018-09-20T12:55:00Z</dcterms:created>
  <dcterms:modified xsi:type="dcterms:W3CDTF">2018-11-14T04:42:00Z</dcterms:modified>
</cp:coreProperties>
</file>