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30412588"/>
    <w:bookmarkStart w:id="1" w:name="_GoBack"/>
    <w:bookmarkEnd w:id="1"/>
    <w:p w14:paraId="247AFE66" w14:textId="4FC67C00" w:rsidR="009D6D15" w:rsidRPr="009D6D15" w:rsidRDefault="009D6D15" w:rsidP="009D6D15">
      <w:pPr>
        <w:jc w:val="right"/>
        <w:rPr>
          <w:rFonts w:ascii="Arial" w:hAnsi="Arial" w:cs="Arial"/>
          <w:color w:val="000000"/>
          <w:sz w:val="28"/>
          <w:szCs w:val="28"/>
        </w:rPr>
      </w:pPr>
      <w:r w:rsidRPr="009D6D15">
        <w:rPr>
          <w:rFonts w:ascii="Arial" w:hAnsi="Arial" w:cs="Arial"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E818A47" wp14:editId="34C8568B">
                <wp:simplePos x="0" y="0"/>
                <wp:positionH relativeFrom="column">
                  <wp:posOffset>3800475</wp:posOffset>
                </wp:positionH>
                <wp:positionV relativeFrom="page">
                  <wp:posOffset>1371600</wp:posOffset>
                </wp:positionV>
                <wp:extent cx="2804160" cy="247650"/>
                <wp:effectExtent l="0" t="0" r="1524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4160" cy="247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BFE41" w14:textId="5EE2D1B4" w:rsidR="00D47B87" w:rsidRPr="0046020E" w:rsidRDefault="00D47B8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18A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9.25pt;margin-top:108pt;width:220.8pt;height:19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" fillcolor="#f2f2f2 [3052]" strokeweight=".5pt">
                <v:textbox>
                  <w:txbxContent>
                    <w:p w14:paraId="775BFE41" w14:textId="5EE2D1B4" w:rsidR="00D47B87" w:rsidRPr="0046020E" w:rsidRDefault="00D47B8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9D6D15">
        <w:rPr>
          <w:rFonts w:ascii="Arial" w:hAnsi="Arial" w:cs="Arial"/>
          <w:color w:val="000000"/>
          <w:sz w:val="28"/>
          <w:szCs w:val="28"/>
        </w:rPr>
        <w:t>Name:</w:t>
      </w:r>
    </w:p>
    <w:p w14:paraId="16EEB9E6" w14:textId="5150D7B7" w:rsidR="00916E7B" w:rsidRPr="009D6D15" w:rsidRDefault="00D62154" w:rsidP="00875CC8">
      <w:pPr>
        <w:rPr>
          <w:rFonts w:ascii="Arial" w:hAnsi="Arial" w:cs="Arial"/>
          <w:i/>
          <w:iCs/>
          <w:color w:val="000000"/>
          <w:sz w:val="40"/>
          <w:szCs w:val="40"/>
        </w:rPr>
      </w:pPr>
      <w:r w:rsidRPr="009D6D15">
        <w:rPr>
          <w:rFonts w:ascii="Arial" w:hAnsi="Arial" w:cs="Arial"/>
          <w:noProof/>
          <w:color w:val="0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F3590D0" wp14:editId="322BCB40">
                <wp:simplePos x="0" y="0"/>
                <wp:positionH relativeFrom="column">
                  <wp:posOffset>41910</wp:posOffset>
                </wp:positionH>
                <wp:positionV relativeFrom="paragraph">
                  <wp:posOffset>339725</wp:posOffset>
                </wp:positionV>
                <wp:extent cx="6303010" cy="584200"/>
                <wp:effectExtent l="0" t="0" r="2540" b="63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3010" cy="584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850CEA" w14:textId="2C443F4D" w:rsidR="00D47B87" w:rsidRPr="00501689" w:rsidRDefault="00613709">
                            <w:pP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613709"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t>Type your narrative-style documentation for each section of the assignment into the corresponding dialogue boxes below. When you are ready to submit your documentation, ‘Save As’ with this title format: “[LastName_FirstName] Shadow Health Documentation Template - Comprehensive - NURS 6512”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3590D0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.3pt;margin-top:26.75pt;width:496.3pt;height:4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" fillcolor="#f2f2f2 [3052]" stroked="f" strokeweight="1pt">
                <v:textbox>
                  <w:txbxContent>
                    <w:p w14:paraId="2C850CEA" w14:textId="2C443F4D" w:rsidR="00D47B87" w:rsidRPr="00501689" w:rsidRDefault="00613709">
                      <w:pPr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613709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Type your narrative-style documentation for each section of the assignment into the corresponding dialogue boxes below. When you are ready to submit your documentation, ‘Save As’ with this title format: “[LastName_FirstName</w:t>
                      </w:r>
                      <w:bookmarkStart w:id="2" w:name="_GoBack"/>
                      <w:bookmarkEnd w:id="2"/>
                      <w:r w:rsidRPr="00613709">
                        <w:rPr>
                          <w:rFonts w:ascii="Arial" w:hAnsi="Arial" w:cs="Arial"/>
                          <w:color w:val="595959" w:themeColor="text1" w:themeTint="A6"/>
                          <w:sz w:val="20"/>
                          <w:szCs w:val="20"/>
                        </w:rPr>
                        <w:t>] Shadow Health Documentation Template - Comprehensive - NURS 6512”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  <w:r w:rsidR="00DA25BF">
        <w:rPr>
          <w:rFonts w:ascii="Arial" w:hAnsi="Arial" w:cs="Arial"/>
          <w:b/>
          <w:bCs/>
          <w:color w:val="000000"/>
          <w:sz w:val="40"/>
          <w:szCs w:val="40"/>
        </w:rPr>
        <w:t>Comprehensive Assessment</w:t>
      </w:r>
    </w:p>
    <w:p w14:paraId="429E5B80" w14:textId="2B7351F4" w:rsidR="00D62154" w:rsidRDefault="00D62154" w:rsidP="005A45C5">
      <w:pPr>
        <w:rPr>
          <w:rFonts w:ascii="Arial" w:hAnsi="Arial" w:cs="Arial"/>
          <w:color w:val="000000"/>
          <w:sz w:val="18"/>
          <w:szCs w:val="18"/>
        </w:rPr>
      </w:pPr>
    </w:p>
    <w:p w14:paraId="393CFB0F" w14:textId="3CC6688B" w:rsidR="00DA25BF" w:rsidRPr="00324134" w:rsidRDefault="00DA25BF" w:rsidP="005A45C5">
      <w:pPr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r w:rsidRPr="00324134">
        <w:rPr>
          <w:rFonts w:ascii="Arial" w:hAnsi="Arial" w:cs="Arial"/>
          <w:b/>
          <w:bCs/>
          <w:noProof/>
          <w:color w:val="00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2A57D3B" wp14:editId="44CDA64D">
                <wp:simplePos x="0" y="0"/>
                <wp:positionH relativeFrom="column">
                  <wp:posOffset>28575</wp:posOffset>
                </wp:positionH>
                <wp:positionV relativeFrom="paragraph">
                  <wp:posOffset>382270</wp:posOffset>
                </wp:positionV>
                <wp:extent cx="6309360" cy="1657350"/>
                <wp:effectExtent l="19050" t="19050" r="15240" b="19050"/>
                <wp:wrapTopAndBottom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360" cy="1657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1750" cap="flat" cmpd="dbl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082A8DF0" w14:textId="77777777" w:rsidR="00DA25BF" w:rsidRDefault="00DA25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57D3B" id="Text Box 14" o:spid="_x0000_s1028" type="#_x0000_t202" style="position:absolute;margin-left:2.25pt;margin-top:30.1pt;width:496.8pt;height:130.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" fillcolor="#f2f2f2 [3052]" strokecolor="#7f7f7f [1612]" strokeweight="2.5pt">
                <v:stroke linestyle="thinThin"/>
                <v:textbox>
                  <w:txbxContent>
                    <w:p w14:paraId="082A8DF0" w14:textId="77777777" w:rsidR="00DA25BF" w:rsidRDefault="00DA25BF"/>
                  </w:txbxContent>
                </v:textbox>
                <w10:wrap type="topAndBottom"/>
              </v:shape>
            </w:pict>
          </mc:Fallback>
        </mc:AlternateContent>
      </w:r>
      <w:r w:rsidRPr="00324134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Vitals</w:t>
      </w:r>
    </w:p>
    <w:p w14:paraId="1D1FDA5D" w14:textId="77777777" w:rsidR="00324134" w:rsidRDefault="00324134" w:rsidP="005A45C5">
      <w:pPr>
        <w:rPr>
          <w:rFonts w:ascii="Arial" w:hAnsi="Arial" w:cs="Arial"/>
          <w:color w:val="000000"/>
          <w:sz w:val="28"/>
          <w:szCs w:val="28"/>
        </w:rPr>
      </w:pPr>
    </w:p>
    <w:p w14:paraId="24853E1B" w14:textId="48235FC6" w:rsidR="00324134" w:rsidRPr="00324134" w:rsidRDefault="00324134" w:rsidP="005A45C5">
      <w:pPr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r w:rsidRPr="00324134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Health History</w:t>
      </w:r>
    </w:p>
    <w:p w14:paraId="131BDEE2" w14:textId="101E009B" w:rsidR="00324134" w:rsidRDefault="00324134" w:rsidP="005A45C5">
      <w:pPr>
        <w:rPr>
          <w:rFonts w:ascii="Arial" w:hAnsi="Arial" w:cs="Arial"/>
          <w:color w:val="000000"/>
          <w:sz w:val="28"/>
          <w:szCs w:val="28"/>
        </w:rPr>
      </w:pPr>
      <w:r w:rsidRPr="00324134">
        <w:rPr>
          <w:rFonts w:ascii="Arial" w:hAnsi="Arial" w:cs="Arial"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B96FDE" wp14:editId="7AE6CB3A">
                <wp:simplePos x="0" y="0"/>
                <wp:positionH relativeFrom="column">
                  <wp:posOffset>28575</wp:posOffset>
                </wp:positionH>
                <wp:positionV relativeFrom="paragraph">
                  <wp:posOffset>334010</wp:posOffset>
                </wp:positionV>
                <wp:extent cx="6309360" cy="3228975"/>
                <wp:effectExtent l="19050" t="19050" r="15240" b="2857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32289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0E22F" w14:textId="020FD983" w:rsidR="00D47B87" w:rsidRPr="00BE331D" w:rsidRDefault="00D47B8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96FDE" id="_x0000_s1029" type="#_x0000_t202" style="position:absolute;margin-left:2.25pt;margin-top:26.3pt;width:496.8pt;height:25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" fillcolor="#f2f2f2 [3052]" strokecolor="#7f7f7f [1612]" strokeweight="2.25pt">
                <v:stroke linestyle="thinThin"/>
                <v:textbox>
                  <w:txbxContent>
                    <w:p w14:paraId="55F0E22F" w14:textId="020FD983" w:rsidR="00D47B87" w:rsidRPr="00BE331D" w:rsidRDefault="00D47B87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Arial" w:hAnsi="Arial" w:cs="Arial"/>
          <w:color w:val="000000"/>
          <w:sz w:val="28"/>
          <w:szCs w:val="28"/>
        </w:rPr>
        <w:t>Identifying Data</w:t>
      </w:r>
    </w:p>
    <w:p w14:paraId="10041DE2" w14:textId="77777777" w:rsidR="009D6D15" w:rsidRDefault="00BE331D" w:rsidP="005A45C5">
      <w:pPr>
        <w:rPr>
          <w:rFonts w:ascii="Arial" w:hAnsi="Arial" w:cs="Arial"/>
          <w:color w:val="000000"/>
          <w:sz w:val="28"/>
          <w:szCs w:val="28"/>
        </w:rPr>
      </w:pPr>
      <w:r w:rsidRPr="005A45C5">
        <w:rPr>
          <w:rFonts w:ascii="Arial" w:hAnsi="Arial" w:cs="Arial"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926B2B" wp14:editId="7735B317">
                <wp:simplePos x="0" y="0"/>
                <wp:positionH relativeFrom="column">
                  <wp:posOffset>47625</wp:posOffset>
                </wp:positionH>
                <wp:positionV relativeFrom="page">
                  <wp:posOffset>1647825</wp:posOffset>
                </wp:positionV>
                <wp:extent cx="6305550" cy="3284855"/>
                <wp:effectExtent l="19050" t="19050" r="19050" b="10795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32848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CD7851" w14:textId="77777777" w:rsidR="00324134" w:rsidRPr="00BE331D" w:rsidRDefault="00324134" w:rsidP="005A45C5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26B2B" id="_x0000_s1030" type="#_x0000_t202" style="position:absolute;margin-left:3.75pt;margin-top:129.75pt;width:496.5pt;height:258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" fillcolor="#f2f2f2 [3052]" strokecolor="#7f7f7f [1612]" strokeweight="2.25pt">
                <v:stroke linestyle="thinThin"/>
                <v:textbox>
                  <w:txbxContent>
                    <w:p w14:paraId="69CD7851" w14:textId="77777777" w:rsidR="00324134" w:rsidRPr="00BE331D" w:rsidRDefault="00324134" w:rsidP="005A45C5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 anchory="page"/>
              </v:shape>
            </w:pict>
          </mc:Fallback>
        </mc:AlternateContent>
      </w:r>
      <w:r w:rsidR="005A45C5" w:rsidRPr="005A45C5">
        <w:rPr>
          <w:rFonts w:ascii="Arial" w:hAnsi="Arial" w:cs="Arial"/>
          <w:color w:val="000000"/>
          <w:sz w:val="28"/>
          <w:szCs w:val="28"/>
        </w:rPr>
        <w:t>General Survey</w:t>
      </w:r>
    </w:p>
    <w:p w14:paraId="76089356" w14:textId="77777777" w:rsidR="00324134" w:rsidRDefault="00324134" w:rsidP="005A45C5">
      <w:pPr>
        <w:rPr>
          <w:rFonts w:ascii="Arial" w:hAnsi="Arial" w:cs="Arial"/>
          <w:color w:val="000000"/>
          <w:sz w:val="28"/>
          <w:szCs w:val="28"/>
        </w:rPr>
      </w:pPr>
    </w:p>
    <w:p w14:paraId="1C3B61FA" w14:textId="1DA8FE57" w:rsidR="005A45C5" w:rsidRPr="005A45C5" w:rsidRDefault="003A4B93" w:rsidP="005A45C5">
      <w:pPr>
        <w:rPr>
          <w:rFonts w:ascii="Arial" w:hAnsi="Arial" w:cs="Arial"/>
          <w:color w:val="000000"/>
          <w:sz w:val="28"/>
          <w:szCs w:val="28"/>
        </w:rPr>
      </w:pPr>
      <w:r w:rsidRPr="005A45C5">
        <w:rPr>
          <w:rFonts w:ascii="Arial" w:hAnsi="Arial" w:cs="Arial"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71450AA" wp14:editId="0173ABE0">
                <wp:simplePos x="0" y="0"/>
                <wp:positionH relativeFrom="column">
                  <wp:posOffset>38100</wp:posOffset>
                </wp:positionH>
                <wp:positionV relativeFrom="page">
                  <wp:posOffset>5581650</wp:posOffset>
                </wp:positionV>
                <wp:extent cx="6305550" cy="3409950"/>
                <wp:effectExtent l="19050" t="19050" r="19050" b="19050"/>
                <wp:wrapTopAndBottom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3409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A765B" w14:textId="32F817EF" w:rsidR="00D47B87" w:rsidRPr="006B1391" w:rsidRDefault="00D47B87" w:rsidP="003A4B9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450AA" id="_x0000_s1031" type="#_x0000_t202" style="position:absolute;margin-left:3pt;margin-top:439.5pt;width:496.5pt;height:26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" fillcolor="#f2f2f2 [3052]" strokecolor="#7f7f7f [1612]" strokeweight="2.25pt">
                <v:stroke linestyle="thinThin"/>
                <v:textbox>
                  <w:txbxContent>
                    <w:p w14:paraId="7D8A765B" w14:textId="32F817EF" w:rsidR="00D47B87" w:rsidRPr="006B1391" w:rsidRDefault="00D47B87" w:rsidP="003A4B9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 anchory="page"/>
              </v:shape>
            </w:pict>
          </mc:Fallback>
        </mc:AlternateContent>
      </w:r>
      <w:r w:rsidR="00DA25BF">
        <w:rPr>
          <w:rFonts w:ascii="Arial" w:hAnsi="Arial" w:cs="Arial"/>
          <w:color w:val="000000"/>
          <w:sz w:val="28"/>
          <w:szCs w:val="28"/>
        </w:rPr>
        <w:t>Reason for Visit</w:t>
      </w:r>
    </w:p>
    <w:p w14:paraId="7E6570B3" w14:textId="32606994" w:rsidR="00D62154" w:rsidRDefault="00D62154" w:rsidP="003A4B93">
      <w:pPr>
        <w:rPr>
          <w:rFonts w:ascii="Arial" w:hAnsi="Arial" w:cs="Arial"/>
          <w:color w:val="000000"/>
          <w:sz w:val="28"/>
          <w:szCs w:val="28"/>
        </w:rPr>
      </w:pPr>
      <w:r w:rsidRPr="005A45C5">
        <w:rPr>
          <w:rFonts w:ascii="Arial" w:hAnsi="Arial" w:cs="Arial"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FAE6219" wp14:editId="68BC7EB9">
                <wp:simplePos x="0" y="0"/>
                <wp:positionH relativeFrom="column">
                  <wp:posOffset>47625</wp:posOffset>
                </wp:positionH>
                <wp:positionV relativeFrom="page">
                  <wp:posOffset>1647825</wp:posOffset>
                </wp:positionV>
                <wp:extent cx="6305550" cy="3388360"/>
                <wp:effectExtent l="19050" t="19050" r="19050" b="2159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33883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54FBF" w14:textId="77777777" w:rsidR="00D47B87" w:rsidRPr="006B1391" w:rsidRDefault="00D47B87" w:rsidP="003A4B9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E6219" id="_x0000_s1032" type="#_x0000_t202" style="position:absolute;margin-left:3.75pt;margin-top:129.75pt;width:496.5pt;height:266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" fillcolor="#f2f2f2 [3052]" strokecolor="#7f7f7f [1612]" strokeweight="2.25pt">
                <v:stroke linestyle="thinThin"/>
                <v:textbox>
                  <w:txbxContent>
                    <w:p w14:paraId="0F054FBF" w14:textId="77777777" w:rsidR="00D47B87" w:rsidRPr="006B1391" w:rsidRDefault="00D47B87" w:rsidP="003A4B9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 anchory="page"/>
              </v:shape>
            </w:pict>
          </mc:Fallback>
        </mc:AlternateContent>
      </w:r>
      <w:r w:rsidR="005A45C5" w:rsidRPr="005A45C5">
        <w:rPr>
          <w:rFonts w:ascii="Arial" w:hAnsi="Arial" w:cs="Arial"/>
          <w:color w:val="000000"/>
          <w:sz w:val="28"/>
          <w:szCs w:val="28"/>
        </w:rPr>
        <w:t xml:space="preserve">History </w:t>
      </w:r>
      <w:r w:rsidR="005A45C5">
        <w:rPr>
          <w:rFonts w:ascii="Arial" w:hAnsi="Arial" w:cs="Arial"/>
          <w:color w:val="000000"/>
          <w:sz w:val="28"/>
          <w:szCs w:val="28"/>
        </w:rPr>
        <w:t>o</w:t>
      </w:r>
      <w:r w:rsidR="005A45C5" w:rsidRPr="005A45C5">
        <w:rPr>
          <w:rFonts w:ascii="Arial" w:hAnsi="Arial" w:cs="Arial"/>
          <w:color w:val="000000"/>
          <w:sz w:val="28"/>
          <w:szCs w:val="28"/>
        </w:rPr>
        <w:t>f Present Illness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14:paraId="653EB987" w14:textId="77777777" w:rsidR="00324134" w:rsidRDefault="00324134" w:rsidP="003A4B93">
      <w:pPr>
        <w:rPr>
          <w:rFonts w:ascii="Arial" w:hAnsi="Arial" w:cs="Arial"/>
          <w:color w:val="000000"/>
          <w:sz w:val="28"/>
          <w:szCs w:val="28"/>
        </w:rPr>
      </w:pPr>
    </w:p>
    <w:p w14:paraId="79AB4EEC" w14:textId="0124DE01" w:rsidR="003A4B93" w:rsidRPr="005A45C5" w:rsidRDefault="003A4B93" w:rsidP="003A4B93">
      <w:pPr>
        <w:rPr>
          <w:rFonts w:ascii="Arial" w:hAnsi="Arial" w:cs="Arial"/>
          <w:color w:val="000000"/>
          <w:sz w:val="28"/>
          <w:szCs w:val="28"/>
        </w:rPr>
      </w:pPr>
      <w:r w:rsidRPr="005A45C5">
        <w:rPr>
          <w:rFonts w:ascii="Arial" w:hAnsi="Arial" w:cs="Arial"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8EF2F3B" wp14:editId="29F0C724">
                <wp:simplePos x="0" y="0"/>
                <wp:positionH relativeFrom="column">
                  <wp:posOffset>47625</wp:posOffset>
                </wp:positionH>
                <wp:positionV relativeFrom="page">
                  <wp:posOffset>5705475</wp:posOffset>
                </wp:positionV>
                <wp:extent cx="6305550" cy="3353435"/>
                <wp:effectExtent l="19050" t="19050" r="19050" b="18415"/>
                <wp:wrapTopAndBottom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33534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F1380" w14:textId="77777777" w:rsidR="00D47B87" w:rsidRPr="006B1391" w:rsidRDefault="00D47B87" w:rsidP="003A4B9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F2F3B" id="_x0000_s1033" type="#_x0000_t202" style="position:absolute;margin-left:3.75pt;margin-top:449.25pt;width:496.5pt;height:264.0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" fillcolor="#f2f2f2 [3052]" strokecolor="#7f7f7f [1612]" strokeweight="2.25pt">
                <v:stroke linestyle="thinThin"/>
                <v:textbox>
                  <w:txbxContent>
                    <w:p w14:paraId="597F1380" w14:textId="77777777" w:rsidR="00D47B87" w:rsidRPr="006B1391" w:rsidRDefault="00D47B87" w:rsidP="003A4B9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 anchory="page"/>
              </v:shape>
            </w:pict>
          </mc:Fallback>
        </mc:AlternateContent>
      </w:r>
      <w:r w:rsidR="005A45C5" w:rsidRPr="005A45C5">
        <w:rPr>
          <w:rFonts w:ascii="Arial" w:hAnsi="Arial" w:cs="Arial"/>
          <w:color w:val="000000"/>
          <w:sz w:val="28"/>
          <w:szCs w:val="28"/>
        </w:rPr>
        <w:t>Medications</w:t>
      </w:r>
    </w:p>
    <w:p w14:paraId="20009910" w14:textId="051DF951" w:rsidR="003A4B93" w:rsidRDefault="003A4B93" w:rsidP="003A4B93">
      <w:pPr>
        <w:rPr>
          <w:rFonts w:ascii="Arial" w:hAnsi="Arial" w:cs="Arial"/>
          <w:color w:val="000000"/>
          <w:sz w:val="28"/>
          <w:szCs w:val="28"/>
        </w:rPr>
      </w:pPr>
      <w:r w:rsidRPr="005A45C5">
        <w:rPr>
          <w:rFonts w:ascii="Arial" w:hAnsi="Arial" w:cs="Arial"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71B8E84" wp14:editId="3784DD7B">
                <wp:simplePos x="0" y="0"/>
                <wp:positionH relativeFrom="column">
                  <wp:posOffset>38100</wp:posOffset>
                </wp:positionH>
                <wp:positionV relativeFrom="page">
                  <wp:posOffset>1647825</wp:posOffset>
                </wp:positionV>
                <wp:extent cx="6305550" cy="3361690"/>
                <wp:effectExtent l="19050" t="19050" r="19050" b="10160"/>
                <wp:wrapTopAndBottom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33616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24214" w14:textId="77777777" w:rsidR="00D47B87" w:rsidRPr="006B1391" w:rsidRDefault="00D47B87" w:rsidP="003A4B9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8E84" id="_x0000_s1034" type="#_x0000_t202" style="position:absolute;margin-left:3pt;margin-top:129.75pt;width:496.5pt;height:264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" fillcolor="#f2f2f2 [3052]" strokecolor="#7f7f7f [1612]" strokeweight="2.25pt">
                <v:stroke linestyle="thinThin"/>
                <v:textbox>
                  <w:txbxContent>
                    <w:p w14:paraId="04524214" w14:textId="77777777" w:rsidR="00D47B87" w:rsidRPr="006B1391" w:rsidRDefault="00D47B87" w:rsidP="003A4B9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 anchory="page"/>
              </v:shape>
            </w:pict>
          </mc:Fallback>
        </mc:AlternateContent>
      </w:r>
      <w:r w:rsidR="005A45C5" w:rsidRPr="005A45C5">
        <w:rPr>
          <w:rFonts w:ascii="Arial" w:hAnsi="Arial" w:cs="Arial"/>
          <w:color w:val="000000"/>
          <w:sz w:val="28"/>
          <w:szCs w:val="28"/>
        </w:rPr>
        <w:t>Allergies</w:t>
      </w:r>
    </w:p>
    <w:p w14:paraId="69F25CD5" w14:textId="77777777" w:rsidR="00324134" w:rsidRPr="005A45C5" w:rsidRDefault="00324134" w:rsidP="003A4B93">
      <w:pPr>
        <w:rPr>
          <w:rFonts w:ascii="Arial" w:hAnsi="Arial" w:cs="Arial"/>
          <w:color w:val="000000"/>
          <w:sz w:val="28"/>
          <w:szCs w:val="28"/>
        </w:rPr>
      </w:pPr>
    </w:p>
    <w:p w14:paraId="0BBC1FE6" w14:textId="3CD34993" w:rsidR="003A4B93" w:rsidRPr="005A45C5" w:rsidRDefault="00D62154" w:rsidP="003A4B93">
      <w:pPr>
        <w:rPr>
          <w:rFonts w:ascii="Arial" w:hAnsi="Arial" w:cs="Arial"/>
          <w:color w:val="000000"/>
          <w:sz w:val="28"/>
          <w:szCs w:val="28"/>
        </w:rPr>
      </w:pPr>
      <w:r w:rsidRPr="005A45C5">
        <w:rPr>
          <w:rFonts w:ascii="Arial" w:hAnsi="Arial" w:cs="Arial"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58621F3" wp14:editId="71002740">
                <wp:simplePos x="0" y="0"/>
                <wp:positionH relativeFrom="column">
                  <wp:posOffset>38100</wp:posOffset>
                </wp:positionH>
                <wp:positionV relativeFrom="page">
                  <wp:posOffset>5705475</wp:posOffset>
                </wp:positionV>
                <wp:extent cx="6305550" cy="3415030"/>
                <wp:effectExtent l="19050" t="19050" r="19050" b="13970"/>
                <wp:wrapTopAndBottom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34150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B40A1" w14:textId="77777777" w:rsidR="00D47B87" w:rsidRPr="00BE331D" w:rsidRDefault="00D47B87" w:rsidP="003A4B9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621F3" id="_x0000_s1035" type="#_x0000_t202" style="position:absolute;margin-left:3pt;margin-top:449.25pt;width:496.5pt;height:268.9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" fillcolor="#f2f2f2 [3052]" strokecolor="#7f7f7f [1612]" strokeweight="2.25pt">
                <v:stroke linestyle="thinThin"/>
                <v:textbox>
                  <w:txbxContent>
                    <w:p w14:paraId="1D9B40A1" w14:textId="77777777" w:rsidR="00D47B87" w:rsidRPr="00BE331D" w:rsidRDefault="00D47B87" w:rsidP="003A4B9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 anchory="page"/>
              </v:shape>
            </w:pict>
          </mc:Fallback>
        </mc:AlternateContent>
      </w:r>
      <w:r w:rsidR="005A45C5" w:rsidRPr="005A45C5">
        <w:rPr>
          <w:rFonts w:ascii="Arial" w:hAnsi="Arial" w:cs="Arial"/>
          <w:color w:val="000000"/>
          <w:sz w:val="28"/>
          <w:szCs w:val="28"/>
        </w:rPr>
        <w:t>Medical History</w:t>
      </w:r>
    </w:p>
    <w:p w14:paraId="6052745E" w14:textId="33FA2447" w:rsidR="003A4B93" w:rsidRPr="005A45C5" w:rsidRDefault="00D62154" w:rsidP="003A4B93">
      <w:pPr>
        <w:rPr>
          <w:rFonts w:ascii="Arial" w:hAnsi="Arial" w:cs="Arial"/>
          <w:color w:val="000000"/>
          <w:sz w:val="28"/>
          <w:szCs w:val="28"/>
        </w:rPr>
      </w:pPr>
      <w:r w:rsidRPr="005A45C5">
        <w:rPr>
          <w:rFonts w:ascii="Arial" w:hAnsi="Arial" w:cs="Arial"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00D4021" wp14:editId="6D676F81">
                <wp:simplePos x="0" y="0"/>
                <wp:positionH relativeFrom="column">
                  <wp:posOffset>38100</wp:posOffset>
                </wp:positionH>
                <wp:positionV relativeFrom="page">
                  <wp:posOffset>1647825</wp:posOffset>
                </wp:positionV>
                <wp:extent cx="6305550" cy="3521075"/>
                <wp:effectExtent l="19050" t="19050" r="19050" b="22225"/>
                <wp:wrapTopAndBottom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352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36C7FB" w14:textId="77777777" w:rsidR="00D47B87" w:rsidRPr="006B1391" w:rsidRDefault="00D47B87" w:rsidP="003A4B9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D4021" id="_x0000_s1036" type="#_x0000_t202" style="position:absolute;margin-left:3pt;margin-top:129.75pt;width:496.5pt;height:277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" fillcolor="#f2f2f2 [3052]" strokecolor="#7f7f7f [1612]" strokeweight="2.25pt">
                <v:stroke linestyle="thinThin"/>
                <v:textbox>
                  <w:txbxContent>
                    <w:p w14:paraId="6C36C7FB" w14:textId="77777777" w:rsidR="00D47B87" w:rsidRPr="006B1391" w:rsidRDefault="00D47B87" w:rsidP="003A4B9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 anchory="page"/>
              </v:shape>
            </w:pict>
          </mc:Fallback>
        </mc:AlternateContent>
      </w:r>
      <w:r w:rsidR="005A45C5" w:rsidRPr="005A45C5">
        <w:rPr>
          <w:rFonts w:ascii="Arial" w:hAnsi="Arial" w:cs="Arial"/>
          <w:color w:val="000000"/>
          <w:sz w:val="28"/>
          <w:szCs w:val="28"/>
        </w:rPr>
        <w:t>Health Maintenance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14:paraId="287E0296" w14:textId="5D555CD0" w:rsidR="005A45C5" w:rsidRPr="005A45C5" w:rsidRDefault="00D62154" w:rsidP="005A45C5">
      <w:pPr>
        <w:rPr>
          <w:rFonts w:ascii="Arial" w:hAnsi="Arial" w:cs="Arial"/>
          <w:color w:val="000000"/>
          <w:sz w:val="28"/>
          <w:szCs w:val="28"/>
        </w:rPr>
      </w:pPr>
      <w:r w:rsidRPr="005A45C5">
        <w:rPr>
          <w:rFonts w:ascii="Arial" w:hAnsi="Arial" w:cs="Arial"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7377B26" wp14:editId="18076956">
                <wp:simplePos x="0" y="0"/>
                <wp:positionH relativeFrom="column">
                  <wp:posOffset>38100</wp:posOffset>
                </wp:positionH>
                <wp:positionV relativeFrom="page">
                  <wp:posOffset>5838825</wp:posOffset>
                </wp:positionV>
                <wp:extent cx="6305550" cy="3159760"/>
                <wp:effectExtent l="19050" t="19050" r="19050" b="21590"/>
                <wp:wrapTopAndBottom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31597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9CF97D" w14:textId="77777777" w:rsidR="00D47B87" w:rsidRPr="006B1391" w:rsidRDefault="00D47B87" w:rsidP="003A4B9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77B26" id="_x0000_s1037" type="#_x0000_t202" style="position:absolute;margin-left:3pt;margin-top:459.75pt;width:496.5pt;height:248.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" fillcolor="#f2f2f2 [3052]" strokecolor="#7f7f7f [1612]" strokeweight="2.25pt">
                <v:stroke linestyle="thinThin"/>
                <v:textbox>
                  <w:txbxContent>
                    <w:p w14:paraId="7B9CF97D" w14:textId="77777777" w:rsidR="00D47B87" w:rsidRPr="006B1391" w:rsidRDefault="00D47B87" w:rsidP="003A4B9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 anchory="page"/>
              </v:shape>
            </w:pict>
          </mc:Fallback>
        </mc:AlternateContent>
      </w:r>
      <w:r w:rsidR="005A45C5" w:rsidRPr="005A45C5">
        <w:rPr>
          <w:rFonts w:ascii="Arial" w:hAnsi="Arial" w:cs="Arial"/>
          <w:color w:val="000000"/>
          <w:sz w:val="28"/>
          <w:szCs w:val="28"/>
        </w:rPr>
        <w:t>Family History</w:t>
      </w:r>
    </w:p>
    <w:p w14:paraId="09D25FDB" w14:textId="6127622E" w:rsidR="003A4B93" w:rsidRDefault="00D62154" w:rsidP="003A4B93">
      <w:pPr>
        <w:rPr>
          <w:rFonts w:ascii="Arial" w:hAnsi="Arial" w:cs="Arial"/>
          <w:color w:val="000000"/>
          <w:sz w:val="28"/>
          <w:szCs w:val="28"/>
        </w:rPr>
      </w:pPr>
      <w:r w:rsidRPr="005A45C5">
        <w:rPr>
          <w:rFonts w:ascii="Arial" w:hAnsi="Arial" w:cs="Arial"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35A564E" wp14:editId="3FA88A46">
                <wp:simplePos x="0" y="0"/>
                <wp:positionH relativeFrom="column">
                  <wp:posOffset>38100</wp:posOffset>
                </wp:positionH>
                <wp:positionV relativeFrom="page">
                  <wp:posOffset>1647825</wp:posOffset>
                </wp:positionV>
                <wp:extent cx="6305550" cy="3486150"/>
                <wp:effectExtent l="19050" t="19050" r="19050" b="19050"/>
                <wp:wrapTopAndBottom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3486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578BF" w14:textId="77777777" w:rsidR="00D47B87" w:rsidRPr="006B1391" w:rsidRDefault="00D47B87" w:rsidP="003A4B9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5A564E" id="_x0000_t202" coordsize="21600,21600" o:spt="202" path="m,l,21600r21600,l21600,xe">
                <v:stroke joinstyle="miter"/>
                <v:path gradientshapeok="t" o:connecttype="rect"/>
              </v:shapetype>
              <v:shape id="_x0000_s1038" type="#_x0000_t202" style="position:absolute;margin-left:3pt;margin-top:129.75pt;width:496.5pt;height:274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" fillcolor="#f2f2f2 [3052]" strokecolor="#7f7f7f [1612]" strokeweight="2.25pt">
                <v:stroke linestyle="thinThin"/>
                <v:textbox>
                  <w:txbxContent>
                    <w:p w14:paraId="1F0578BF" w14:textId="77777777" w:rsidR="00D47B87" w:rsidRPr="006B1391" w:rsidRDefault="00D47B87" w:rsidP="003A4B9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 anchory="page"/>
              </v:shape>
            </w:pict>
          </mc:Fallback>
        </mc:AlternateContent>
      </w:r>
      <w:r w:rsidR="005A45C5" w:rsidRPr="005A45C5">
        <w:rPr>
          <w:rFonts w:ascii="Arial" w:hAnsi="Arial" w:cs="Arial"/>
          <w:color w:val="000000"/>
          <w:sz w:val="28"/>
          <w:szCs w:val="28"/>
        </w:rPr>
        <w:t>Social History</w:t>
      </w:r>
    </w:p>
    <w:p w14:paraId="6D26F4BC" w14:textId="3D438D30" w:rsidR="00A81965" w:rsidRPr="005A45C5" w:rsidRDefault="00A81965" w:rsidP="003A4B93">
      <w:pPr>
        <w:rPr>
          <w:rFonts w:ascii="Arial" w:hAnsi="Arial" w:cs="Arial"/>
          <w:color w:val="000000"/>
          <w:sz w:val="28"/>
          <w:szCs w:val="28"/>
        </w:rPr>
      </w:pPr>
    </w:p>
    <w:p w14:paraId="2C6B783A" w14:textId="393F3149" w:rsidR="00A81965" w:rsidRDefault="00A81965" w:rsidP="005A45C5">
      <w:pPr>
        <w:rPr>
          <w:rFonts w:ascii="Arial" w:hAnsi="Arial" w:cs="Arial"/>
          <w:color w:val="000000"/>
          <w:sz w:val="28"/>
          <w:szCs w:val="28"/>
        </w:rPr>
      </w:pPr>
      <w:r w:rsidRPr="005A45C5">
        <w:rPr>
          <w:rFonts w:ascii="Arial" w:hAnsi="Arial" w:cs="Arial"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B891998" wp14:editId="588CC37C">
                <wp:simplePos x="0" y="0"/>
                <wp:positionH relativeFrom="column">
                  <wp:posOffset>-9525</wp:posOffset>
                </wp:positionH>
                <wp:positionV relativeFrom="page">
                  <wp:posOffset>5876925</wp:posOffset>
                </wp:positionV>
                <wp:extent cx="6305550" cy="3181350"/>
                <wp:effectExtent l="19050" t="19050" r="19050" b="19050"/>
                <wp:wrapTopAndBottom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3181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91597F" w14:textId="77777777" w:rsidR="00A81965" w:rsidRPr="006B1391" w:rsidRDefault="00A81965" w:rsidP="00A81965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91998" id="_x0000_s1039" type="#_x0000_t202" style="position:absolute;margin-left:-.75pt;margin-top:462.75pt;width:496.5pt;height:250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" fillcolor="#f2f2f2 [3052]" strokecolor="#7f7f7f [1612]" strokeweight="2.25pt">
                <v:stroke linestyle="thinThin"/>
                <v:textbox>
                  <w:txbxContent>
                    <w:p w14:paraId="1091597F" w14:textId="77777777" w:rsidR="00A81965" w:rsidRPr="006B1391" w:rsidRDefault="00A81965" w:rsidP="00A81965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 anchory="page"/>
              </v:shape>
            </w:pict>
          </mc:Fallback>
        </mc:AlternateContent>
      </w:r>
      <w:r>
        <w:rPr>
          <w:rFonts w:ascii="Arial" w:hAnsi="Arial" w:cs="Arial"/>
          <w:color w:val="000000"/>
          <w:sz w:val="28"/>
          <w:szCs w:val="28"/>
        </w:rPr>
        <w:t>Mental Health History</w:t>
      </w:r>
    </w:p>
    <w:p w14:paraId="7642C96D" w14:textId="602985AD" w:rsidR="00A81965" w:rsidRDefault="00A81965" w:rsidP="005A45C5">
      <w:pPr>
        <w:rPr>
          <w:rFonts w:ascii="Arial" w:hAnsi="Arial" w:cs="Arial"/>
          <w:color w:val="000000"/>
          <w:sz w:val="28"/>
          <w:szCs w:val="28"/>
        </w:rPr>
      </w:pPr>
      <w:r w:rsidRPr="005A45C5">
        <w:rPr>
          <w:rFonts w:ascii="Arial" w:hAnsi="Arial" w:cs="Arial"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93C175F" wp14:editId="7BC4794D">
                <wp:simplePos x="0" y="0"/>
                <wp:positionH relativeFrom="column">
                  <wp:posOffset>38100</wp:posOffset>
                </wp:positionH>
                <wp:positionV relativeFrom="page">
                  <wp:posOffset>1647825</wp:posOffset>
                </wp:positionV>
                <wp:extent cx="6305550" cy="7029450"/>
                <wp:effectExtent l="19050" t="19050" r="19050" b="19050"/>
                <wp:wrapTopAndBottom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70294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809D1C" w14:textId="77777777" w:rsidR="00D47B87" w:rsidRPr="006B1391" w:rsidRDefault="00D47B87" w:rsidP="003A4B9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C175F" id="_x0000_s1040" type="#_x0000_t202" style="position:absolute;margin-left:3pt;margin-top:129.75pt;width:496.5pt;height:553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" fillcolor="#f2f2f2 [3052]" strokecolor="#7f7f7f [1612]" strokeweight="2.25pt">
                <v:stroke linestyle="thinThin"/>
                <v:textbox>
                  <w:txbxContent>
                    <w:p w14:paraId="52809D1C" w14:textId="77777777" w:rsidR="00D47B87" w:rsidRPr="006B1391" w:rsidRDefault="00D47B87" w:rsidP="003A4B9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 anchory="page"/>
              </v:shape>
            </w:pict>
          </mc:Fallback>
        </mc:AlternateContent>
      </w:r>
      <w:r w:rsidRPr="00A754E4">
        <w:rPr>
          <w:rFonts w:ascii="Arial" w:hAnsi="Arial" w:cs="Arial"/>
          <w:color w:val="000000"/>
          <w:sz w:val="28"/>
          <w:szCs w:val="28"/>
        </w:rPr>
        <w:t>Review of Systems</w:t>
      </w:r>
      <w:r>
        <w:rPr>
          <w:rFonts w:ascii="Arial" w:hAnsi="Arial" w:cs="Arial"/>
          <w:color w:val="000000"/>
          <w:sz w:val="28"/>
          <w:szCs w:val="28"/>
        </w:rPr>
        <w:t xml:space="preserve"> - General</w:t>
      </w:r>
    </w:p>
    <w:p w14:paraId="5B2E5086" w14:textId="7DE074FA" w:rsidR="00A81965" w:rsidRDefault="00A81965" w:rsidP="00A81965">
      <w:pPr>
        <w:rPr>
          <w:rFonts w:ascii="Arial" w:hAnsi="Arial" w:cs="Arial"/>
          <w:sz w:val="28"/>
          <w:szCs w:val="28"/>
        </w:rPr>
      </w:pPr>
    </w:p>
    <w:p w14:paraId="26C71872" w14:textId="487CC5A7" w:rsidR="00A81965" w:rsidRPr="00A81965" w:rsidRDefault="00A81965" w:rsidP="00A8196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Objective</w:t>
      </w:r>
      <w:r w:rsidRPr="005A45C5">
        <w:rPr>
          <w:rFonts w:ascii="Arial" w:hAnsi="Arial" w:cs="Arial"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D39231F" wp14:editId="08A59374">
                <wp:simplePos x="0" y="0"/>
                <wp:positionH relativeFrom="column">
                  <wp:posOffset>19050</wp:posOffset>
                </wp:positionH>
                <wp:positionV relativeFrom="page">
                  <wp:posOffset>1752600</wp:posOffset>
                </wp:positionV>
                <wp:extent cx="6305550" cy="6829425"/>
                <wp:effectExtent l="19050" t="19050" r="19050" b="28575"/>
                <wp:wrapTopAndBottom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68294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 cmpd="dbl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2E29A8" w14:textId="77777777" w:rsidR="00A81965" w:rsidRPr="006B1391" w:rsidRDefault="00A81965" w:rsidP="00A81965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9231F" id="_x0000_s1041" type="#_x0000_t202" style="position:absolute;margin-left:1.5pt;margin-top:138pt;width:496.5pt;height:537.7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" fillcolor="#f2f2f2 [3052]" strokecolor="#7f7f7f [1612]" strokeweight="2.25pt">
                <v:stroke linestyle="thinThin"/>
                <v:textbox>
                  <w:txbxContent>
                    <w:p w14:paraId="352E29A8" w14:textId="77777777" w:rsidR="00A81965" w:rsidRPr="006B1391" w:rsidRDefault="00A81965" w:rsidP="00A81965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topAndBottom" anchory="page"/>
              </v:shape>
            </w:pict>
          </mc:Fallback>
        </mc:AlternateContent>
      </w:r>
    </w:p>
    <w:sectPr w:rsidR="00A81965" w:rsidRPr="00A81965" w:rsidSect="009B0A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600" w:h="16020"/>
      <w:pgMar w:top="2160" w:right="1440" w:bottom="1440" w:left="1440" w:header="1440" w:footer="0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202B83" w14:textId="77777777" w:rsidR="00C056AB" w:rsidRDefault="00C056AB" w:rsidP="001E0776">
      <w:r>
        <w:separator/>
      </w:r>
    </w:p>
  </w:endnote>
  <w:endnote w:type="continuationSeparator" w:id="0">
    <w:p w14:paraId="79B17C36" w14:textId="77777777" w:rsidR="00C056AB" w:rsidRDefault="00C056AB" w:rsidP="001E0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53F5C" w14:textId="77777777" w:rsidR="00D47B87" w:rsidRDefault="00D47B87" w:rsidP="00D47B87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8C8B21" w14:textId="77777777" w:rsidR="00D47B87" w:rsidRDefault="00D47B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275160" w14:textId="77777777" w:rsidR="00D47B87" w:rsidRPr="00F11F8D" w:rsidRDefault="00D47B87" w:rsidP="00EB3415">
    <w:pPr>
      <w:pStyle w:val="Footer"/>
      <w:framePr w:w="436" w:h="226" w:hRule="exact" w:wrap="none" w:vAnchor="text" w:hAnchor="page" w:x="6148" w:y="94"/>
      <w:rPr>
        <w:rStyle w:val="PageNumber"/>
        <w:rFonts w:ascii="Helvetica" w:hAnsi="Helvetica"/>
        <w:color w:val="FFFFFF" w:themeColor="background1"/>
      </w:rPr>
    </w:pPr>
    <w:r w:rsidRPr="00F11F8D">
      <w:rPr>
        <w:rStyle w:val="PageNumber"/>
        <w:rFonts w:ascii="Helvetica" w:hAnsi="Helvetica"/>
        <w:color w:val="FFFFFF" w:themeColor="background1"/>
      </w:rPr>
      <w:fldChar w:fldCharType="begin"/>
    </w:r>
    <w:r w:rsidRPr="00F11F8D">
      <w:rPr>
        <w:rStyle w:val="PageNumber"/>
        <w:rFonts w:ascii="Helvetica" w:hAnsi="Helvetica"/>
        <w:color w:val="FFFFFF" w:themeColor="background1"/>
      </w:rPr>
      <w:instrText xml:space="preserve">PAGE  </w:instrText>
    </w:r>
    <w:r w:rsidRPr="00F11F8D">
      <w:rPr>
        <w:rStyle w:val="PageNumber"/>
        <w:rFonts w:ascii="Helvetica" w:hAnsi="Helvetica"/>
        <w:color w:val="FFFFFF" w:themeColor="background1"/>
      </w:rPr>
      <w:fldChar w:fldCharType="separate"/>
    </w:r>
    <w:r>
      <w:rPr>
        <w:rStyle w:val="PageNumber"/>
        <w:rFonts w:ascii="Helvetica" w:hAnsi="Helvetica"/>
        <w:noProof/>
        <w:color w:val="FFFFFF" w:themeColor="background1"/>
      </w:rPr>
      <w:t>- 1 -</w:t>
    </w:r>
    <w:r w:rsidRPr="00F11F8D">
      <w:rPr>
        <w:rStyle w:val="PageNumber"/>
        <w:rFonts w:ascii="Helvetica" w:hAnsi="Helvetica"/>
        <w:color w:val="FFFFFF" w:themeColor="background1"/>
      </w:rPr>
      <w:fldChar w:fldCharType="end"/>
    </w:r>
  </w:p>
  <w:p w14:paraId="1669903E" w14:textId="3D2EA3F8" w:rsidR="00D47B87" w:rsidRDefault="00D47B87" w:rsidP="00CB5DB0">
    <w:pPr>
      <w:pStyle w:val="Footer"/>
      <w:tabs>
        <w:tab w:val="clear" w:pos="4680"/>
        <w:tab w:val="clear" w:pos="9360"/>
        <w:tab w:val="left" w:pos="402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C2F15C1" wp14:editId="45A096A5">
              <wp:simplePos x="0" y="0"/>
              <wp:positionH relativeFrom="column">
                <wp:posOffset>1314450</wp:posOffset>
              </wp:positionH>
              <wp:positionV relativeFrom="paragraph">
                <wp:posOffset>-209550</wp:posOffset>
              </wp:positionV>
              <wp:extent cx="3705101" cy="285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05101" cy="285750"/>
                      </a:xfrm>
                      <a:prstGeom prst="rect">
                        <a:avLst/>
                      </a:prstGeom>
                      <a:solidFill>
                        <a:srgbClr val="01818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B9855A6" w14:textId="6BBFC9D6" w:rsidR="00D47B87" w:rsidRPr="00EB3415" w:rsidRDefault="00D47B87" w:rsidP="00B6749D">
                          <w:pPr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  <w:spacing w:val="24"/>
                              <w:kern w:val="40"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EB3415">
                            <w:rPr>
                              <w:rFonts w:ascii="Arial" w:hAnsi="Arial" w:cs="Arial"/>
                              <w:color w:val="FFFFFF" w:themeColor="background1"/>
                              <w:spacing w:val="24"/>
                              <w:kern w:val="40"/>
                              <w:sz w:val="20"/>
                              <w:szCs w:val="20"/>
                              <w:vertAlign w:val="subscript"/>
                            </w:rPr>
                            <w:t xml:space="preserve">Copyright © 2019 </w:t>
                          </w:r>
                          <w:r w:rsidRPr="00EB3415">
                            <w:rPr>
                              <w:rFonts w:ascii="Arial" w:hAnsi="Arial" w:cs="Arial"/>
                              <w:color w:val="FFFFFF" w:themeColor="background1"/>
                              <w:spacing w:val="18"/>
                              <w:kern w:val="40"/>
                              <w:sz w:val="20"/>
                              <w:szCs w:val="20"/>
                              <w:vertAlign w:val="subscript"/>
                            </w:rPr>
                            <w:t>||</w:t>
                          </w:r>
                          <w:r w:rsidRPr="00EB3415">
                            <w:rPr>
                              <w:rFonts w:ascii="Arial" w:hAnsi="Arial" w:cs="Arial"/>
                              <w:color w:val="FFFFFF" w:themeColor="background1"/>
                              <w:spacing w:val="24"/>
                              <w:kern w:val="40"/>
                              <w:sz w:val="20"/>
                              <w:szCs w:val="20"/>
                              <w:vertAlign w:val="subscript"/>
                            </w:rPr>
                            <w:t xml:space="preserve"> Shadowhealth.com</w:t>
                          </w:r>
                        </w:p>
                        <w:p w14:paraId="619CFDC9" w14:textId="6DF488DC" w:rsidR="00D47B87" w:rsidRPr="00EB3415" w:rsidRDefault="00EB3415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vertAlign w:val="subscript"/>
                            </w:rPr>
                            <w:softHyphen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2F15C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1" type="#_x0000_t202" style="position:absolute;margin-left:103.5pt;margin-top:-16.5pt;width:291.75pt;height:22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" fillcolor="#018181" stroked="f" strokeweight=".5pt">
              <v:textbox>
                <w:txbxContent>
                  <w:p w14:paraId="1B9855A6" w14:textId="6BBFC9D6" w:rsidR="00D47B87" w:rsidRPr="00EB3415" w:rsidRDefault="00D47B87" w:rsidP="00B6749D">
                    <w:pPr>
                      <w:jc w:val="center"/>
                      <w:rPr>
                        <w:rFonts w:ascii="Arial" w:hAnsi="Arial" w:cs="Arial"/>
                        <w:color w:val="FFFFFF" w:themeColor="background1"/>
                        <w:spacing w:val="24"/>
                        <w:kern w:val="40"/>
                        <w:sz w:val="20"/>
                        <w:szCs w:val="20"/>
                        <w:vertAlign w:val="subscript"/>
                      </w:rPr>
                    </w:pPr>
                    <w:r w:rsidRPr="00EB3415">
                      <w:rPr>
                        <w:rFonts w:ascii="Arial" w:hAnsi="Arial" w:cs="Arial"/>
                        <w:color w:val="FFFFFF" w:themeColor="background1"/>
                        <w:spacing w:val="24"/>
                        <w:kern w:val="40"/>
                        <w:sz w:val="20"/>
                        <w:szCs w:val="20"/>
                        <w:vertAlign w:val="subscript"/>
                      </w:rPr>
                      <w:t xml:space="preserve">Copyright © 2019 </w:t>
                    </w:r>
                    <w:r w:rsidRPr="00EB3415">
                      <w:rPr>
                        <w:rFonts w:ascii="Arial" w:hAnsi="Arial" w:cs="Arial"/>
                        <w:color w:val="FFFFFF" w:themeColor="background1"/>
                        <w:spacing w:val="18"/>
                        <w:kern w:val="40"/>
                        <w:sz w:val="20"/>
                        <w:szCs w:val="20"/>
                        <w:vertAlign w:val="subscript"/>
                      </w:rPr>
                      <w:t>||</w:t>
                    </w:r>
                    <w:r w:rsidRPr="00EB3415">
                      <w:rPr>
                        <w:rFonts w:ascii="Arial" w:hAnsi="Arial" w:cs="Arial"/>
                        <w:color w:val="FFFFFF" w:themeColor="background1"/>
                        <w:spacing w:val="24"/>
                        <w:kern w:val="40"/>
                        <w:sz w:val="20"/>
                        <w:szCs w:val="20"/>
                        <w:vertAlign w:val="subscript"/>
                      </w:rPr>
                      <w:t xml:space="preserve"> Shadowhealth.com</w:t>
                    </w:r>
                  </w:p>
                  <w:p w14:paraId="619CFDC9" w14:textId="6DF488DC" w:rsidR="00D47B87" w:rsidRPr="00EB3415" w:rsidRDefault="00EB3415">
                    <w:pPr>
                      <w:rPr>
                        <w:vertAlign w:val="subscript"/>
                      </w:rPr>
                    </w:pPr>
                    <w:r>
                      <w:rPr>
                        <w:vertAlign w:val="subscript"/>
                      </w:rPr>
                      <w:softHyphen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2DF94" w14:textId="77777777" w:rsidR="00D47B87" w:rsidRDefault="00D47B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40D81B" w14:textId="77777777" w:rsidR="00C056AB" w:rsidRDefault="00C056AB" w:rsidP="001E0776">
      <w:r>
        <w:separator/>
      </w:r>
    </w:p>
  </w:footnote>
  <w:footnote w:type="continuationSeparator" w:id="0">
    <w:p w14:paraId="21DFC690" w14:textId="77777777" w:rsidR="00C056AB" w:rsidRDefault="00C056AB" w:rsidP="001E0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1234C" w14:textId="77777777" w:rsidR="00D47B87" w:rsidRDefault="00D47B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43E38" w14:textId="667B439E" w:rsidR="00D47B87" w:rsidRDefault="00D47B8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78A8CA" wp14:editId="64681EFB">
          <wp:simplePos x="0" y="0"/>
          <wp:positionH relativeFrom="page">
            <wp:posOffset>-99170</wp:posOffset>
          </wp:positionH>
          <wp:positionV relativeFrom="page">
            <wp:posOffset>-35560</wp:posOffset>
          </wp:positionV>
          <wp:extent cx="8086725" cy="1033145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tterhead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86725" cy="1033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4B24D8" wp14:editId="620ADCB8">
              <wp:simplePos x="0" y="0"/>
              <wp:positionH relativeFrom="column">
                <wp:posOffset>-819150</wp:posOffset>
              </wp:positionH>
              <wp:positionV relativeFrom="paragraph">
                <wp:posOffset>-447675</wp:posOffset>
              </wp:positionV>
              <wp:extent cx="4810125" cy="45974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10125" cy="459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4CB5E2" w14:textId="3B4989D8" w:rsidR="00D47B87" w:rsidRPr="0026138A" w:rsidRDefault="00D47B87">
                          <w:pPr>
                            <w:rPr>
                              <w:b/>
                              <w:color w:val="FFFFFF" w:themeColor="background1"/>
                              <w:sz w:val="34"/>
                            </w:rPr>
                          </w:pPr>
                          <w:r w:rsidRPr="000B2662">
                            <w:rPr>
                              <w:b/>
                              <w:color w:val="FFFFFF" w:themeColor="background1"/>
                              <w:sz w:val="34"/>
                            </w:rPr>
                            <w:t>Document: Provider Notes</w:t>
                          </w:r>
                          <w:r>
                            <w:rPr>
                              <w:b/>
                              <w:color w:val="FFFFFF" w:themeColor="background1"/>
                              <w:sz w:val="34"/>
                            </w:rPr>
                            <w:t xml:space="preserve"> – NURS 6512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4B24D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0" type="#_x0000_t202" style="position:absolute;margin-left:-64.5pt;margin-top:-35.25pt;width:378.75pt;height:3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" filled="f" stroked="f">
              <v:textbox>
                <w:txbxContent>
                  <w:p w14:paraId="0F4CB5E2" w14:textId="3B4989D8" w:rsidR="00D47B87" w:rsidRPr="0026138A" w:rsidRDefault="00D47B87">
                    <w:pPr>
                      <w:rPr>
                        <w:b/>
                        <w:color w:val="FFFFFF" w:themeColor="background1"/>
                        <w:sz w:val="34"/>
                      </w:rPr>
                    </w:pPr>
                    <w:r w:rsidRPr="000B2662">
                      <w:rPr>
                        <w:b/>
                        <w:color w:val="FFFFFF" w:themeColor="background1"/>
                        <w:sz w:val="34"/>
                      </w:rPr>
                      <w:t>Document: Provider Notes</w:t>
                    </w:r>
                    <w:r>
                      <w:rPr>
                        <w:b/>
                        <w:color w:val="FFFFFF" w:themeColor="background1"/>
                        <w:sz w:val="34"/>
                      </w:rPr>
                      <w:t xml:space="preserve"> – NURS 6512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F6F2E" w14:textId="77777777" w:rsidR="00D47B87" w:rsidRDefault="00D47B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41F0328"/>
    <w:multiLevelType w:val="hybridMultilevel"/>
    <w:tmpl w:val="96FE12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101C34"/>
    <w:multiLevelType w:val="hybridMultilevel"/>
    <w:tmpl w:val="64385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65D8E"/>
    <w:multiLevelType w:val="hybridMultilevel"/>
    <w:tmpl w:val="9A2AE1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350D29"/>
    <w:multiLevelType w:val="hybridMultilevel"/>
    <w:tmpl w:val="3B3E1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E6723"/>
    <w:multiLevelType w:val="hybridMultilevel"/>
    <w:tmpl w:val="1388C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3E5307"/>
    <w:multiLevelType w:val="hybridMultilevel"/>
    <w:tmpl w:val="C9F415F8"/>
    <w:lvl w:ilvl="0" w:tplc="07FEE6B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808DE"/>
    <w:multiLevelType w:val="hybridMultilevel"/>
    <w:tmpl w:val="540CC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C2960"/>
    <w:multiLevelType w:val="hybridMultilevel"/>
    <w:tmpl w:val="0A7A5EF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41073ED"/>
    <w:multiLevelType w:val="hybridMultilevel"/>
    <w:tmpl w:val="459289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CE5701"/>
    <w:multiLevelType w:val="hybridMultilevel"/>
    <w:tmpl w:val="0E0C4DCA"/>
    <w:lvl w:ilvl="0" w:tplc="1AB6385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4"/>
  </w:num>
  <w:num w:numId="5">
    <w:abstractNumId w:val="5"/>
  </w:num>
  <w:num w:numId="6">
    <w:abstractNumId w:val="3"/>
  </w:num>
  <w:num w:numId="7">
    <w:abstractNumId w:val="7"/>
  </w:num>
  <w:num w:numId="8">
    <w:abstractNumId w:val="9"/>
  </w:num>
  <w:num w:numId="9">
    <w:abstractNumId w:val="1"/>
  </w:num>
  <w:num w:numId="10">
    <w:abstractNumId w:val="8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21F"/>
    <w:rsid w:val="00013E84"/>
    <w:rsid w:val="00015E2E"/>
    <w:rsid w:val="000174A8"/>
    <w:rsid w:val="000251CF"/>
    <w:rsid w:val="0003434E"/>
    <w:rsid w:val="00040D35"/>
    <w:rsid w:val="000606C1"/>
    <w:rsid w:val="000711D9"/>
    <w:rsid w:val="00073946"/>
    <w:rsid w:val="00085038"/>
    <w:rsid w:val="000B2662"/>
    <w:rsid w:val="000C6577"/>
    <w:rsid w:val="000D05A9"/>
    <w:rsid w:val="000F58C4"/>
    <w:rsid w:val="00120488"/>
    <w:rsid w:val="00131903"/>
    <w:rsid w:val="001379E6"/>
    <w:rsid w:val="00183164"/>
    <w:rsid w:val="0018621F"/>
    <w:rsid w:val="001B127C"/>
    <w:rsid w:val="001B262E"/>
    <w:rsid w:val="001C24C5"/>
    <w:rsid w:val="001D69BA"/>
    <w:rsid w:val="001E0776"/>
    <w:rsid w:val="001F0AD1"/>
    <w:rsid w:val="00204589"/>
    <w:rsid w:val="00227488"/>
    <w:rsid w:val="00247D52"/>
    <w:rsid w:val="0026138A"/>
    <w:rsid w:val="002A249E"/>
    <w:rsid w:val="002C7C42"/>
    <w:rsid w:val="002D5475"/>
    <w:rsid w:val="002E08F6"/>
    <w:rsid w:val="0031024E"/>
    <w:rsid w:val="00320DD6"/>
    <w:rsid w:val="00324134"/>
    <w:rsid w:val="00343063"/>
    <w:rsid w:val="003511B2"/>
    <w:rsid w:val="00382892"/>
    <w:rsid w:val="003A2F73"/>
    <w:rsid w:val="003A4B93"/>
    <w:rsid w:val="003B0A70"/>
    <w:rsid w:val="003B6445"/>
    <w:rsid w:val="003E2D16"/>
    <w:rsid w:val="003F430E"/>
    <w:rsid w:val="004010D0"/>
    <w:rsid w:val="0040722E"/>
    <w:rsid w:val="0042479F"/>
    <w:rsid w:val="00434F3B"/>
    <w:rsid w:val="004464EF"/>
    <w:rsid w:val="004546C3"/>
    <w:rsid w:val="0046020E"/>
    <w:rsid w:val="0048598F"/>
    <w:rsid w:val="00493D05"/>
    <w:rsid w:val="0049756D"/>
    <w:rsid w:val="004A143C"/>
    <w:rsid w:val="004A197A"/>
    <w:rsid w:val="004C553B"/>
    <w:rsid w:val="004E1AF6"/>
    <w:rsid w:val="004F0E09"/>
    <w:rsid w:val="004F34D8"/>
    <w:rsid w:val="005001A6"/>
    <w:rsid w:val="00501689"/>
    <w:rsid w:val="005314D2"/>
    <w:rsid w:val="00531E1C"/>
    <w:rsid w:val="00534BBA"/>
    <w:rsid w:val="00547B79"/>
    <w:rsid w:val="005A45C5"/>
    <w:rsid w:val="005A4E09"/>
    <w:rsid w:val="005C1BAF"/>
    <w:rsid w:val="005C3209"/>
    <w:rsid w:val="005C462D"/>
    <w:rsid w:val="005D5013"/>
    <w:rsid w:val="005D5E08"/>
    <w:rsid w:val="005E2457"/>
    <w:rsid w:val="005F2356"/>
    <w:rsid w:val="00613709"/>
    <w:rsid w:val="00643263"/>
    <w:rsid w:val="00647562"/>
    <w:rsid w:val="006636B9"/>
    <w:rsid w:val="00671B9B"/>
    <w:rsid w:val="006850D4"/>
    <w:rsid w:val="0068709F"/>
    <w:rsid w:val="00693304"/>
    <w:rsid w:val="006B1391"/>
    <w:rsid w:val="006C3403"/>
    <w:rsid w:val="006D7D20"/>
    <w:rsid w:val="006F409C"/>
    <w:rsid w:val="00723116"/>
    <w:rsid w:val="00726C8E"/>
    <w:rsid w:val="00774519"/>
    <w:rsid w:val="00774E59"/>
    <w:rsid w:val="0079239F"/>
    <w:rsid w:val="007945F7"/>
    <w:rsid w:val="007A7136"/>
    <w:rsid w:val="007B3085"/>
    <w:rsid w:val="007C0338"/>
    <w:rsid w:val="007C511B"/>
    <w:rsid w:val="007D1B9A"/>
    <w:rsid w:val="00805278"/>
    <w:rsid w:val="00813995"/>
    <w:rsid w:val="008265EA"/>
    <w:rsid w:val="0084488D"/>
    <w:rsid w:val="00850113"/>
    <w:rsid w:val="00856E7E"/>
    <w:rsid w:val="00863770"/>
    <w:rsid w:val="00875CC8"/>
    <w:rsid w:val="00875E52"/>
    <w:rsid w:val="00877764"/>
    <w:rsid w:val="00894E4F"/>
    <w:rsid w:val="008C5981"/>
    <w:rsid w:val="008D6890"/>
    <w:rsid w:val="008E70F9"/>
    <w:rsid w:val="0090647D"/>
    <w:rsid w:val="00906ACD"/>
    <w:rsid w:val="00911A1C"/>
    <w:rsid w:val="00916E7B"/>
    <w:rsid w:val="00924ECF"/>
    <w:rsid w:val="00927AB9"/>
    <w:rsid w:val="0093137A"/>
    <w:rsid w:val="00934E58"/>
    <w:rsid w:val="00937218"/>
    <w:rsid w:val="0093727F"/>
    <w:rsid w:val="009435FB"/>
    <w:rsid w:val="00951570"/>
    <w:rsid w:val="009A5299"/>
    <w:rsid w:val="009A6152"/>
    <w:rsid w:val="009B0A48"/>
    <w:rsid w:val="009B480F"/>
    <w:rsid w:val="009B681E"/>
    <w:rsid w:val="009C38AC"/>
    <w:rsid w:val="009D5D16"/>
    <w:rsid w:val="009D6D15"/>
    <w:rsid w:val="009E52FB"/>
    <w:rsid w:val="00A21F48"/>
    <w:rsid w:val="00A4527D"/>
    <w:rsid w:val="00A50D44"/>
    <w:rsid w:val="00A754E4"/>
    <w:rsid w:val="00A76021"/>
    <w:rsid w:val="00A81965"/>
    <w:rsid w:val="00A863F1"/>
    <w:rsid w:val="00AA2C49"/>
    <w:rsid w:val="00AD2F3A"/>
    <w:rsid w:val="00AE01CE"/>
    <w:rsid w:val="00AF068B"/>
    <w:rsid w:val="00AF4280"/>
    <w:rsid w:val="00B15970"/>
    <w:rsid w:val="00B3521C"/>
    <w:rsid w:val="00B40E17"/>
    <w:rsid w:val="00B4233F"/>
    <w:rsid w:val="00B43E5B"/>
    <w:rsid w:val="00B444A6"/>
    <w:rsid w:val="00B54AF4"/>
    <w:rsid w:val="00B55DB8"/>
    <w:rsid w:val="00B6749D"/>
    <w:rsid w:val="00B7318F"/>
    <w:rsid w:val="00B75548"/>
    <w:rsid w:val="00B91E0E"/>
    <w:rsid w:val="00B932F9"/>
    <w:rsid w:val="00BC6DC1"/>
    <w:rsid w:val="00BE331D"/>
    <w:rsid w:val="00BF452F"/>
    <w:rsid w:val="00C02BAC"/>
    <w:rsid w:val="00C056AB"/>
    <w:rsid w:val="00C20CF3"/>
    <w:rsid w:val="00C51361"/>
    <w:rsid w:val="00CA16EB"/>
    <w:rsid w:val="00CB5DB0"/>
    <w:rsid w:val="00CC38A8"/>
    <w:rsid w:val="00CC4B5E"/>
    <w:rsid w:val="00CD1CA9"/>
    <w:rsid w:val="00CD6E30"/>
    <w:rsid w:val="00CE0460"/>
    <w:rsid w:val="00CE3199"/>
    <w:rsid w:val="00CF067C"/>
    <w:rsid w:val="00CF0FE0"/>
    <w:rsid w:val="00CF4F89"/>
    <w:rsid w:val="00D04923"/>
    <w:rsid w:val="00D17020"/>
    <w:rsid w:val="00D47B87"/>
    <w:rsid w:val="00D62154"/>
    <w:rsid w:val="00D65572"/>
    <w:rsid w:val="00D8744E"/>
    <w:rsid w:val="00D91173"/>
    <w:rsid w:val="00D972A5"/>
    <w:rsid w:val="00DA25BF"/>
    <w:rsid w:val="00DA3288"/>
    <w:rsid w:val="00DA40D2"/>
    <w:rsid w:val="00DF1952"/>
    <w:rsid w:val="00DF30BC"/>
    <w:rsid w:val="00E050A7"/>
    <w:rsid w:val="00E05529"/>
    <w:rsid w:val="00E1063C"/>
    <w:rsid w:val="00E15B38"/>
    <w:rsid w:val="00E164D5"/>
    <w:rsid w:val="00E20D9F"/>
    <w:rsid w:val="00E23401"/>
    <w:rsid w:val="00E40040"/>
    <w:rsid w:val="00E450BC"/>
    <w:rsid w:val="00E624BE"/>
    <w:rsid w:val="00E74867"/>
    <w:rsid w:val="00EA05E9"/>
    <w:rsid w:val="00EB3415"/>
    <w:rsid w:val="00EC5B53"/>
    <w:rsid w:val="00ED6D80"/>
    <w:rsid w:val="00EF3A7F"/>
    <w:rsid w:val="00EF40D2"/>
    <w:rsid w:val="00F11F8D"/>
    <w:rsid w:val="00F22A80"/>
    <w:rsid w:val="00F30AE3"/>
    <w:rsid w:val="00F360C2"/>
    <w:rsid w:val="00F41C68"/>
    <w:rsid w:val="00F5391D"/>
    <w:rsid w:val="00F60220"/>
    <w:rsid w:val="00F75B46"/>
    <w:rsid w:val="00F964E1"/>
    <w:rsid w:val="00F9747B"/>
    <w:rsid w:val="00FA1CDF"/>
    <w:rsid w:val="00FC0B5D"/>
    <w:rsid w:val="00FF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C37C9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DF"/>
  </w:style>
  <w:style w:type="paragraph" w:styleId="Heading1">
    <w:name w:val="heading 1"/>
    <w:basedOn w:val="Normal"/>
    <w:next w:val="Normal"/>
    <w:link w:val="Heading1Char"/>
    <w:uiPriority w:val="9"/>
    <w:qFormat/>
    <w:rsid w:val="00FA1CDF"/>
    <w:pPr>
      <w:keepNext/>
      <w:keepLines/>
      <w:numPr>
        <w:numId w:val="20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1CDF"/>
    <w:pPr>
      <w:keepNext/>
      <w:keepLines/>
      <w:numPr>
        <w:ilvl w:val="1"/>
        <w:numId w:val="20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1CDF"/>
    <w:pPr>
      <w:keepNext/>
      <w:keepLines/>
      <w:numPr>
        <w:ilvl w:val="2"/>
        <w:numId w:val="2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A1CDF"/>
    <w:pPr>
      <w:keepNext/>
      <w:keepLines/>
      <w:numPr>
        <w:ilvl w:val="3"/>
        <w:numId w:val="20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A1CDF"/>
    <w:pPr>
      <w:keepNext/>
      <w:keepLines/>
      <w:numPr>
        <w:ilvl w:val="4"/>
        <w:numId w:val="20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1CDF"/>
    <w:pPr>
      <w:keepNext/>
      <w:keepLines/>
      <w:numPr>
        <w:ilvl w:val="5"/>
        <w:numId w:val="20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1CDF"/>
    <w:pPr>
      <w:keepNext/>
      <w:keepLines/>
      <w:numPr>
        <w:ilvl w:val="6"/>
        <w:numId w:val="20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1CDF"/>
    <w:pPr>
      <w:keepNext/>
      <w:keepLines/>
      <w:numPr>
        <w:ilvl w:val="7"/>
        <w:numId w:val="20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1CDF"/>
    <w:pPr>
      <w:keepNext/>
      <w:keepLines/>
      <w:numPr>
        <w:ilvl w:val="8"/>
        <w:numId w:val="20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07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0776"/>
  </w:style>
  <w:style w:type="paragraph" w:styleId="Footer">
    <w:name w:val="footer"/>
    <w:basedOn w:val="Normal"/>
    <w:link w:val="FooterChar"/>
    <w:uiPriority w:val="99"/>
    <w:unhideWhenUsed/>
    <w:rsid w:val="001E07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0776"/>
  </w:style>
  <w:style w:type="character" w:styleId="PageNumber">
    <w:name w:val="page number"/>
    <w:basedOn w:val="DefaultParagraphFont"/>
    <w:uiPriority w:val="99"/>
    <w:semiHidden/>
    <w:unhideWhenUsed/>
    <w:rsid w:val="00CB5DB0"/>
  </w:style>
  <w:style w:type="character" w:styleId="Hyperlink">
    <w:name w:val="Hyperlink"/>
    <w:basedOn w:val="DefaultParagraphFont"/>
    <w:uiPriority w:val="99"/>
    <w:unhideWhenUsed/>
    <w:rsid w:val="00E164D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164D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F4F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F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F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F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F8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4F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F89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9B480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84488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A1CDF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OCHeading">
    <w:name w:val="TOC Heading"/>
    <w:basedOn w:val="Heading1"/>
    <w:next w:val="Normal"/>
    <w:uiPriority w:val="39"/>
    <w:unhideWhenUsed/>
    <w:qFormat/>
    <w:rsid w:val="00FA1CDF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CA16EB"/>
    <w:pPr>
      <w:tabs>
        <w:tab w:val="right" w:leader="dot" w:pos="9710"/>
      </w:tabs>
      <w:spacing w:after="100"/>
    </w:pPr>
    <w:rPr>
      <w:noProof/>
    </w:rPr>
  </w:style>
  <w:style w:type="paragraph" w:styleId="TOC1">
    <w:name w:val="toc 1"/>
    <w:basedOn w:val="Normal"/>
    <w:next w:val="Normal"/>
    <w:autoRedefine/>
    <w:uiPriority w:val="39"/>
    <w:unhideWhenUsed/>
    <w:rsid w:val="00A50D44"/>
    <w:pPr>
      <w:spacing w:after="100"/>
    </w:pPr>
    <w:rPr>
      <w:rFonts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A50D44"/>
    <w:pPr>
      <w:spacing w:after="100"/>
      <w:ind w:left="440"/>
    </w:pPr>
    <w:rPr>
      <w:rFonts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FA1CDF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BodyText">
    <w:name w:val="Body Text"/>
    <w:basedOn w:val="Normal"/>
    <w:link w:val="BodyTextChar"/>
    <w:uiPriority w:val="1"/>
    <w:rsid w:val="0003434E"/>
    <w:pPr>
      <w:widowControl w:val="0"/>
      <w:autoSpaceDE w:val="0"/>
      <w:autoSpaceDN w:val="0"/>
    </w:pPr>
    <w:rPr>
      <w:rFonts w:eastAsia="Arial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03434E"/>
    <w:rPr>
      <w:rFonts w:ascii="Arial" w:eastAsia="Arial" w:hAnsi="Arial" w:cs="Arial"/>
      <w:lang w:bidi="en-US"/>
    </w:rPr>
  </w:style>
  <w:style w:type="paragraph" w:customStyle="1" w:styleId="TableParagraph">
    <w:name w:val="Table Paragraph"/>
    <w:basedOn w:val="Normal"/>
    <w:uiPriority w:val="1"/>
    <w:rsid w:val="0003434E"/>
    <w:pPr>
      <w:widowControl w:val="0"/>
      <w:autoSpaceDE w:val="0"/>
      <w:autoSpaceDN w:val="0"/>
    </w:pPr>
    <w:rPr>
      <w:rFonts w:eastAsia="Arial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FA1CDF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FA1CDF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rsid w:val="00FA1CDF"/>
    <w:rPr>
      <w:rFonts w:asciiTheme="majorHAnsi" w:eastAsiaTheme="majorEastAsia" w:hAnsiTheme="majorHAnsi" w:cstheme="majorBidi"/>
      <w:color w:val="323E4F" w:themeColor="text2" w:themeShade="BF"/>
    </w:rPr>
  </w:style>
  <w:style w:type="table" w:styleId="TableGrid">
    <w:name w:val="Table Grid"/>
    <w:basedOn w:val="TableNormal"/>
    <w:uiPriority w:val="39"/>
    <w:rsid w:val="00916E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F2356"/>
    <w:rPr>
      <w:color w:val="8080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1CDF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1CD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1CD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1C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A1CD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A1CDF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1CDF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1CDF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FA1CDF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FA1CDF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FA1CDF"/>
    <w:rPr>
      <w:i/>
      <w:iCs/>
      <w:color w:val="auto"/>
    </w:rPr>
  </w:style>
  <w:style w:type="paragraph" w:styleId="NoSpacing">
    <w:name w:val="No Spacing"/>
    <w:uiPriority w:val="1"/>
    <w:qFormat/>
    <w:rsid w:val="00FA1CD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A1CDF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A1CDF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1CDF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1CDF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FA1CDF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FA1CDF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FA1CDF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A1CDF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FA1CDF"/>
    <w:rPr>
      <w:b w:val="0"/>
      <w:bCs w:val="0"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0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B37A3F77706499904263286A3F28A" ma:contentTypeVersion="11" ma:contentTypeDescription="Create a new document." ma:contentTypeScope="" ma:versionID="17145da33b0085e7591899f2ec7e716c">
  <xsd:schema xmlns:xsd="http://www.w3.org/2001/XMLSchema" xmlns:xs="http://www.w3.org/2001/XMLSchema" xmlns:p="http://schemas.microsoft.com/office/2006/metadata/properties" xmlns:ns3="63c3bd99-4db8-470c-8a59-84444b719ae4" xmlns:ns4="c2f5c503-da10-4b52-b567-c5ad9465ecf8" targetNamespace="http://schemas.microsoft.com/office/2006/metadata/properties" ma:root="true" ma:fieldsID="7a4bb0a4717dfe5352053797eaa0379f" ns3:_="" ns4:_="">
    <xsd:import namespace="63c3bd99-4db8-470c-8a59-84444b719ae4"/>
    <xsd:import namespace="c2f5c503-da10-4b52-b567-c5ad9465ecf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3bd99-4db8-470c-8a59-84444b719ae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5c503-da10-4b52-b567-c5ad9465e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C536E-FEDE-4399-A184-D91A6F4049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E21300-C2F3-494C-BF18-CE4CF2A54195}">
  <ds:schemaRefs>
    <ds:schemaRef ds:uri="63c3bd99-4db8-470c-8a59-84444b719ae4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c2f5c503-da10-4b52-b567-c5ad9465ecf8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9393F55-9985-4BE9-8017-653022D594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c3bd99-4db8-470c-8a59-84444b719ae4"/>
    <ds:schemaRef ds:uri="c2f5c503-da10-4b52-b567-c5ad9465ec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215CA1-967C-43FF-8374-F659CDE6D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LastName_FirstName Shadow Health Documentation Template - Comprehensive - NURS 6512</Template>
  <TotalTime>1</TotalTime>
  <Pages>8</Pages>
  <Words>44</Words>
  <Characters>257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Meyer</dc:creator>
  <cp:keywords/>
  <dc:description/>
  <cp:lastModifiedBy>Laura Karl</cp:lastModifiedBy>
  <cp:revision>2</cp:revision>
  <cp:lastPrinted>2020-01-16T17:01:00Z</cp:lastPrinted>
  <dcterms:created xsi:type="dcterms:W3CDTF">2020-02-04T18:35:00Z</dcterms:created>
  <dcterms:modified xsi:type="dcterms:W3CDTF">2020-02-04T18:35:00Z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0x010100B3EB37A3F77706499904263286A3F28A</vt:lpwstr>
  </property>
</Properties>
</file>